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body>
    <w:p w:rsidR="00AC0B5A" w:rsidRDefault="00C20208" w14:paraId="35D28086" w14:textId="77777777" w14:noSpellErr="1">
      <w:r>
        <w:rPr>
          <w:noProof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9264" behindDoc="0" locked="0" layoutInCell="1" allowOverlap="1" wp14:anchorId="67996108" wp14:editId="6ED78C7C">
                <wp:simplePos x="0" y="0"/>
                <wp:positionH relativeFrom="column">
                  <wp:posOffset>11430</wp:posOffset>
                </wp:positionH>
                <wp:positionV relativeFrom="paragraph">
                  <wp:posOffset>-728799</wp:posOffset>
                </wp:positionV>
                <wp:extent cx="4981303" cy="8064138"/>
                <wp:effectExtent l="0" t="0" r="0" b="0"/>
                <wp:wrapNone/>
                <wp:docPr id="9572938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981303" cy="806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xmlns:w14="http://schemas.microsoft.com/office/word/2010/wordml" w:rsidR="007929BB" w:rsidP="004A3DF4" w:rsidRDefault="0074071C" w14:paraId="1A62045C" w14:textId="4A50EF23">
                            <w:pPr>
                              <w:spacing w:line="360" w:lineRule="auto"/>
                            </w:pPr>
                            <w:r>
                              <w:t>Address</w:t>
                            </w:r>
                          </w:p>
                          <w:p xmlns:w14="http://schemas.microsoft.com/office/word/2010/wordml" w:rsidR="007929BB" w:rsidP="004A3DF4" w:rsidRDefault="007929BB" w14:paraId="3D4DF219" w14:textId="77777777">
                            <w:pPr>
                              <w:spacing w:line="360" w:lineRule="auto"/>
                            </w:pPr>
                          </w:p>
                          <w:p xmlns:w14="http://schemas.microsoft.com/office/word/2010/wordml" w:rsidRPr="00CF292E" w:rsidR="00CF292E" w:rsidP="00CF292E" w:rsidRDefault="00CF292E" w14:paraId="56DD0A0B" w14:textId="77777777">
                            <w:pPr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xmlns:w14="http://schemas.microsoft.com/office/word/2010/wordml" w:rsidR="00CB657E" w:rsidP="007F420C" w:rsidRDefault="00CB657E" w14:paraId="3F71DD5E" w14:textId="77777777">
                            <w:pPr>
                              <w:jc w:val="both"/>
                              <w:rPr>
                                <w:rFonts w:ascii="F37 Ginger Light" w:hAnsi="F37 Ginger Light" w:cs="Arial"/>
                                <w:sz w:val="23"/>
                                <w:szCs w:val="23"/>
                                <w:lang w:val="en-US"/>
                              </w:rPr>
                            </w:pPr>
                          </w:p>
                          <w:p xmlns:w14="http://schemas.microsoft.com/office/word/2010/wordml" w:rsidR="00CB657E" w:rsidP="007F420C" w:rsidRDefault="00CB657E" w14:paraId="35AC231A" w14:textId="77777777">
                            <w:pPr>
                              <w:jc w:val="both"/>
                              <w:rPr>
                                <w:rFonts w:ascii="F37 Ginger Light" w:hAnsi="F37 Ginger Light" w:cs="Arial"/>
                                <w:sz w:val="23"/>
                                <w:szCs w:val="23"/>
                                <w:lang w:val="en-US"/>
                              </w:rPr>
                            </w:pPr>
                          </w:p>
                          <w:p xmlns:w14="http://schemas.microsoft.com/office/word/2010/wordml" w:rsidR="00CB657E" w:rsidP="007F420C" w:rsidRDefault="00CB657E" w14:paraId="42D36836" w14:textId="77777777">
                            <w:pPr>
                              <w:jc w:val="both"/>
                              <w:rPr>
                                <w:rFonts w:ascii="F37 Ginger Light" w:hAnsi="F37 Ginger Light" w:cs="Arial"/>
                                <w:sz w:val="23"/>
                                <w:szCs w:val="23"/>
                                <w:lang w:val="en-US"/>
                              </w:rPr>
                            </w:pPr>
                          </w:p>
                          <w:p xmlns:w14="http://schemas.microsoft.com/office/word/2010/wordml" w:rsidRPr="00CB657E" w:rsidR="007F420C" w:rsidP="007F420C" w:rsidRDefault="007F420C" w14:paraId="395B0769" w14:textId="4BD30CB5">
                            <w:pPr>
                              <w:jc w:val="both"/>
                              <w:rPr>
                                <w:rFonts w:ascii="F37 Ginger Light" w:hAnsi="F37 Ginger Light" w:cs="Arial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CB657E">
                              <w:rPr>
                                <w:rFonts w:ascii="F37 Ginger Light" w:hAnsi="F37 Ginger Light" w:cs="Arial"/>
                                <w:sz w:val="23"/>
                                <w:szCs w:val="23"/>
                                <w:lang w:val="en-US"/>
                              </w:rPr>
                              <w:t xml:space="preserve">Dear </w:t>
                            </w:r>
                          </w:p>
                          <w:p xmlns:w14="http://schemas.microsoft.com/office/word/2010/wordml" w:rsidRPr="00CB657E" w:rsidR="007F420C" w:rsidP="007F420C" w:rsidRDefault="007F420C" w14:paraId="743809C1" w14:textId="77777777">
                            <w:pPr>
                              <w:jc w:val="both"/>
                              <w:rPr>
                                <w:rFonts w:ascii="F37 Ginger Light" w:hAnsi="F37 Ginger Light" w:cs="Arial"/>
                                <w:sz w:val="23"/>
                                <w:szCs w:val="23"/>
                                <w:lang w:val="en-US"/>
                              </w:rPr>
                            </w:pPr>
                          </w:p>
                          <w:p xmlns:w14="http://schemas.microsoft.com/office/word/2010/wordml" w:rsidRPr="009B5C4F" w:rsidR="009B5C4F" w:rsidP="00A7788C" w:rsidRDefault="00F03508" w14:paraId="4CDEE269" w14:textId="48A53127">
                            <w:pPr>
                              <w:jc w:val="both"/>
                              <w:rPr>
                                <w:rFonts w:cs="Segoe UI"/>
                                <w:sz w:val="23"/>
                                <w:szCs w:val="23"/>
                              </w:rPr>
                            </w:pPr>
                            <w:r w:rsidRPr="009B5C4F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>Thank you for supporting the British Heart Foundation</w:t>
                            </w:r>
                            <w:r w:rsidR="009B5C4F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 xml:space="preserve"> (BHF)</w:t>
                            </w:r>
                            <w:r w:rsidR="004F1C36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 xml:space="preserve"> </w:t>
                            </w:r>
                            <w:r w:rsidRPr="009B5C4F" w:rsidR="00794262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 xml:space="preserve">and raising </w:t>
                            </w:r>
                            <w:r w:rsidR="00537AC9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>&lt;</w:t>
                            </w:r>
                            <w:r w:rsidRPr="009B5C4F" w:rsidR="00794262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>£X</w:t>
                            </w:r>
                            <w:r w:rsidR="00537AC9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>&gt;</w:t>
                            </w:r>
                            <w:r w:rsidRPr="009B5C4F" w:rsidR="00794262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 xml:space="preserve"> through</w:t>
                            </w:r>
                            <w:r w:rsidR="00537AC9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>&lt;</w:t>
                            </w:r>
                            <w:r w:rsidRPr="009B5C4F" w:rsidR="00794262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 xml:space="preserve"> X</w:t>
                            </w:r>
                            <w:r w:rsidR="00537AC9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>&gt;</w:t>
                            </w:r>
                            <w:r w:rsidRPr="009B5C4F" w:rsidR="00794262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 xml:space="preserve">. </w:t>
                            </w:r>
                            <w:r w:rsidR="006A77D1"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 xml:space="preserve"> </w:t>
                            </w:r>
                          </w:p>
                          <w:p xmlns:w14="http://schemas.microsoft.com/office/word/2010/wordml" w:rsidR="00E11656" w:rsidP="009B5C4F" w:rsidRDefault="00E11656" w14:paraId="454D8E6C" w14:textId="77777777">
                            <w:pPr>
                              <w:jc w:val="both"/>
                              <w:rPr>
                                <w:rStyle w:val="normaltextrun"/>
                                <w:rFonts w:cs="Segoe UI"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</w:pPr>
                          </w:p>
                          <w:p xmlns:w14="http://schemas.microsoft.com/office/word/2010/wordml" w:rsidRPr="00251CBF" w:rsidR="00A7788C" w:rsidP="00A7788C" w:rsidRDefault="009B5C4F" w14:paraId="74950752" w14:textId="27EB6E61">
                            <w:pPr>
                              <w:jc w:val="both"/>
                              <w:rPr>
                                <w:rFonts w:cs="Segoe UI"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9B5C4F">
                              <w:rPr>
                                <w:rStyle w:val="normaltextrun"/>
                                <w:rFonts w:cs="Segoe UI"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 xml:space="preserve">Every three minutes, someone loses their life to heart and circulatory diseases in the UK. Sometimes without the chance to say goodbye. Together, we can find answers through </w:t>
                            </w:r>
                            <w:r w:rsidRPr="009B5C4F" w:rsidR="00D66F01">
                              <w:rPr>
                                <w:rStyle w:val="normaltextrun"/>
                                <w:rFonts w:cs="Segoe UI"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>scient</w:t>
                            </w:r>
                            <w:r w:rsidR="00D66F01">
                              <w:rPr>
                                <w:rStyle w:val="normaltextrun"/>
                                <w:rFonts w:cs="Segoe UI"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>ific research</w:t>
                            </w:r>
                            <w:r w:rsidRPr="009B5C4F">
                              <w:rPr>
                                <w:rStyle w:val="normaltextrun"/>
                                <w:rFonts w:cs="Segoe UI"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 xml:space="preserve"> that give</w:t>
                            </w:r>
                            <w:r w:rsidR="00251CBF">
                              <w:rPr>
                                <w:rStyle w:val="normaltextrun"/>
                                <w:rFonts w:cs="Segoe UI"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>s</w:t>
                            </w:r>
                            <w:r w:rsidRPr="009B5C4F">
                              <w:rPr>
                                <w:rStyle w:val="normaltextrun"/>
                                <w:rFonts w:cs="Segoe UI"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 xml:space="preserve"> hope. But we can’t do it alone. That is why we are so grateful for your</w:t>
                            </w:r>
                            <w:r w:rsidR="00C63877">
                              <w:rPr>
                                <w:rStyle w:val="normaltextrun"/>
                                <w:rFonts w:cs="Segoe UI"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 xml:space="preserve"> </w:t>
                            </w:r>
                            <w:r w:rsidRPr="00537AC9" w:rsidR="00537AC9">
                              <w:rPr>
                                <w:rStyle w:val="normaltextrun"/>
                                <w:rFonts w:cs="Segoe UI"/>
                                <w:b/>
                                <w:bCs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>&lt;</w:t>
                            </w:r>
                            <w:r w:rsidRPr="00537AC9" w:rsidR="00C63877">
                              <w:rPr>
                                <w:rStyle w:val="normaltextrun"/>
                                <w:rFonts w:cs="Segoe UI"/>
                                <w:b/>
                                <w:bCs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>fundraising</w:t>
                            </w:r>
                            <w:r w:rsidRPr="00537AC9" w:rsidR="00537AC9">
                              <w:rPr>
                                <w:rStyle w:val="normaltextrun"/>
                                <w:rFonts w:cs="Segoe UI"/>
                                <w:b/>
                                <w:bCs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>/donation&gt;</w:t>
                            </w:r>
                            <w:r w:rsidRPr="00537AC9">
                              <w:rPr>
                                <w:rStyle w:val="normaltextrun"/>
                                <w:rFonts w:cs="Segoe UI"/>
                                <w:b/>
                                <w:bCs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 xml:space="preserve"> </w:t>
                            </w:r>
                            <w:r w:rsidRPr="009B5C4F">
                              <w:rPr>
                                <w:rStyle w:val="normaltextrun"/>
                                <w:rFonts w:cs="Segoe UI"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>to save lives and protect futures.</w:t>
                            </w:r>
                            <w:r w:rsidRPr="009B5C4F">
                              <w:rPr>
                                <w:rStyle w:val="eop"/>
                                <w:rFonts w:cs="Segoe UI"/>
                                <w:kern w:val="0"/>
                                <w:sz w:val="23"/>
                                <w:szCs w:val="23"/>
                                <w14:ligatures w14:val="none"/>
                              </w:rPr>
                              <w:t> </w:t>
                            </w:r>
                            <w:r w:rsidRPr="009B5C4F" w:rsidR="00A7788C">
                              <w:rPr>
                                <w:rStyle w:val="normaltextrun"/>
                                <w:rFonts w:cs="Segoe UI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xmlns:w14="http://schemas.microsoft.com/office/word/2010/wordml" w:rsidRPr="009B5C4F" w:rsidR="00A7788C" w:rsidP="00A7788C" w:rsidRDefault="00A7788C" w14:paraId="1446D4EB" w14:textId="77777777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cs="Segoe UI" w:asciiTheme="minorHAnsi" w:hAnsiTheme="minorHAnsi"/>
                                <w:sz w:val="23"/>
                                <w:szCs w:val="23"/>
                              </w:rPr>
                            </w:pPr>
                            <w:r w:rsidRPr="009B5C4F">
                              <w:rPr>
                                <w:rStyle w:val="eop"/>
                                <w:rFonts w:cs="Segoe UI" w:asciiTheme="minorHAnsi" w:hAnsiTheme="minorHAnsi" w:eastAsiaTheme="majorEastAsia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xmlns:w14="http://schemas.microsoft.com/office/word/2010/wordml" w:rsidRPr="009B5C4F" w:rsidR="00A7788C" w:rsidP="00A7788C" w:rsidRDefault="00A7788C" w14:paraId="7C630639" w14:textId="77777777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cs="Segoe UI" w:asciiTheme="minorHAnsi" w:hAnsiTheme="minorHAnsi"/>
                                <w:sz w:val="23"/>
                                <w:szCs w:val="23"/>
                              </w:rPr>
                            </w:pPr>
                            <w:r w:rsidRPr="009B5C4F">
                              <w:rPr>
                                <w:rStyle w:val="normaltextrun"/>
                                <w:rFonts w:cs="Segoe UI" w:asciiTheme="minorHAnsi" w:hAnsiTheme="minorHAnsi" w:eastAsiaTheme="majorEastAsia"/>
                                <w:sz w:val="23"/>
                                <w:szCs w:val="23"/>
                              </w:rPr>
                              <w:t>From pacemaker technology and portable defibrillators to the UK’ s first heart transplant, the proof of your support isn’t just found in the treatments available today. It’s in the extra birthdays celebrated and memories made. But to beat the world’ s biggest killers, we still have so much more to do.</w:t>
                            </w:r>
                            <w:r w:rsidRPr="009B5C4F">
                              <w:rPr>
                                <w:rStyle w:val="eop"/>
                                <w:rFonts w:cs="Segoe UI" w:asciiTheme="minorHAnsi" w:hAnsiTheme="minorHAnsi" w:eastAsiaTheme="majorEastAsia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xmlns:w14="http://schemas.microsoft.com/office/word/2010/wordml" w:rsidR="00A7788C" w:rsidP="00A7788C" w:rsidRDefault="00A7788C" w14:paraId="7DF2A427" w14:textId="77777777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cs="Segoe UI" w:asciiTheme="minorHAnsi" w:hAnsiTheme="minorHAnsi" w:eastAsiaTheme="majorEastAsia"/>
                                <w:sz w:val="23"/>
                                <w:szCs w:val="23"/>
                              </w:rPr>
                            </w:pPr>
                            <w:r w:rsidRPr="009B5C4F">
                              <w:rPr>
                                <w:rStyle w:val="eop"/>
                                <w:rFonts w:cs="Segoe UI" w:asciiTheme="minorHAnsi" w:hAnsiTheme="minorHAnsi" w:eastAsiaTheme="majorEastAsia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xmlns:w14="http://schemas.microsoft.com/office/word/2010/wordml" w:rsidRPr="009B5C4F" w:rsidR="00251CBF" w:rsidP="00A7788C" w:rsidRDefault="00F50DDC" w14:paraId="69BDB624" w14:textId="5B480E68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cs="Segoe UI" w:asciiTheme="minorHAnsi" w:hAnsiTheme="minorHAns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Style w:val="normaltextrun"/>
                                <w:rFonts w:cs="Segoe UI" w:asciiTheme="minorHAnsi" w:hAnsiTheme="minorHAnsi" w:eastAsiaTheme="majorEastAsia"/>
                                <w:sz w:val="23"/>
                                <w:szCs w:val="23"/>
                              </w:rPr>
                              <w:t>Thank you again w</w:t>
                            </w:r>
                            <w:r w:rsidRPr="009B5C4F">
                              <w:rPr>
                                <w:rStyle w:val="normaltextrun"/>
                                <w:rFonts w:cs="Segoe UI" w:asciiTheme="minorHAnsi" w:hAnsiTheme="minorHAnsi" w:eastAsiaTheme="majorEastAsia"/>
                                <w:sz w:val="23"/>
                                <w:szCs w:val="23"/>
                              </w:rPr>
                              <w:t>ith your support, we power groundbreaking research, CPR training, as well as information and support to help keep hearts beating across the UK. </w:t>
                            </w:r>
                            <w:r w:rsidRPr="009B5C4F">
                              <w:rPr>
                                <w:rStyle w:val="eop"/>
                                <w:rFonts w:cs="Segoe UI" w:asciiTheme="minorHAnsi" w:hAnsiTheme="minorHAnsi" w:eastAsiaTheme="majorEastAsia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xmlns:w14="http://schemas.microsoft.com/office/word/2010/wordml" w:rsidRPr="009B5C4F" w:rsidR="00A7788C" w:rsidP="009B5C4F" w:rsidRDefault="00A7788C" w14:paraId="4245387E" w14:textId="77777777">
                            <w:pPr>
                              <w:jc w:val="both"/>
                              <w:rPr>
                                <w:rFonts w:eastAsia="Times New Roman" w:cs="Arial"/>
                                <w:sz w:val="23"/>
                                <w:szCs w:val="23"/>
                                <w:lang w:eastAsia="en-GB"/>
                              </w:rPr>
                            </w:pPr>
                          </w:p>
                          <w:p xmlns:w14="http://schemas.microsoft.com/office/word/2010/wordml" w:rsidR="00275162" w:rsidP="007F420C" w:rsidRDefault="00275162" w14:paraId="1CB9FE5C" w14:textId="77777777">
                            <w:pPr>
                              <w:jc w:val="both"/>
                              <w:rPr>
                                <w:rFonts w:ascii="F37 Ginger Light" w:hAnsi="F37 Ginger Light" w:eastAsia="Times New Roman" w:cs="Arial"/>
                                <w:sz w:val="23"/>
                                <w:szCs w:val="23"/>
                                <w:lang w:eastAsia="en-GB"/>
                              </w:rPr>
                            </w:pPr>
                          </w:p>
                          <w:p xmlns:w14="http://schemas.microsoft.com/office/word/2010/wordml" w:rsidRPr="00CB657E" w:rsidR="007F420C" w:rsidP="007F420C" w:rsidRDefault="00F50DDC" w14:paraId="5E6CD952" w14:textId="7C38FB7B">
                            <w:pPr>
                              <w:jc w:val="both"/>
                              <w:rPr>
                                <w:rFonts w:ascii="F37 Ginger Light" w:hAnsi="F37 Ginger Light" w:eastAsia="Times New Roman" w:cs="Arial"/>
                                <w:sz w:val="23"/>
                                <w:szCs w:val="23"/>
                                <w:lang w:eastAsia="en-GB"/>
                              </w:rPr>
                            </w:pPr>
                            <w:r>
                              <w:rPr>
                                <w:rFonts w:ascii="F37 Ginger Light" w:hAnsi="F37 Ginger Light"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>Kind</w:t>
                            </w:r>
                            <w:r w:rsidRPr="00CB657E" w:rsidR="007F420C">
                              <w:rPr>
                                <w:rFonts w:ascii="F37 Ginger Light" w:hAnsi="F37 Ginger Light" w:eastAsia="Times New Roman" w:cs="Arial"/>
                                <w:sz w:val="23"/>
                                <w:szCs w:val="23"/>
                                <w:lang w:eastAsia="en-GB"/>
                              </w:rPr>
                              <w:t xml:space="preserve"> regards,</w:t>
                            </w:r>
                          </w:p>
                          <w:p xmlns:w14="http://schemas.microsoft.com/office/word/2010/wordml" w:rsidRPr="00CB657E" w:rsidR="007F420C" w:rsidP="007F420C" w:rsidRDefault="007F420C" w14:paraId="10DA0EE3" w14:textId="77777777">
                            <w:pPr>
                              <w:jc w:val="both"/>
                              <w:rPr>
                                <w:rFonts w:ascii="F37 Ginger Light" w:hAnsi="F37 Ginger Light" w:eastAsia="Times New Roman" w:cs="Arial"/>
                                <w:sz w:val="23"/>
                                <w:szCs w:val="23"/>
                                <w:lang w:eastAsia="en-GB"/>
                              </w:rPr>
                            </w:pPr>
                          </w:p>
                          <w:p xmlns:w14="http://schemas.microsoft.com/office/word/2010/wordml" w:rsidRPr="00CB657E" w:rsidR="007F420C" w:rsidP="007F420C" w:rsidRDefault="007F420C" w14:paraId="1879C3C1" w14:textId="77777777">
                            <w:pPr>
                              <w:jc w:val="both"/>
                              <w:rPr>
                                <w:rFonts w:ascii="F37 Ginger Light" w:hAnsi="F37 Ginger Light" w:eastAsia="Times New Roman" w:cs="Arial"/>
                                <w:color w:val="E3001F"/>
                                <w:sz w:val="23"/>
                                <w:szCs w:val="23"/>
                                <w:lang w:eastAsia="en-GB"/>
                              </w:rPr>
                            </w:pPr>
                          </w:p>
                          <w:p xmlns:w14="http://schemas.microsoft.com/office/word/2010/wordml" w:rsidRPr="00CB657E" w:rsidR="007F420C" w:rsidP="007F420C" w:rsidRDefault="007F420C" w14:paraId="125779D0" w14:textId="77777777">
                            <w:pPr>
                              <w:jc w:val="both"/>
                              <w:rPr>
                                <w:rFonts w:ascii="F37 Ginger Light" w:hAnsi="F37 Ginger Light" w:cs="Arial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CB657E">
                              <w:rPr>
                                <w:rFonts w:ascii="F37 Ginger Light" w:hAnsi="F37 Ginger Light" w:cs="Arial"/>
                                <w:sz w:val="23"/>
                                <w:szCs w:val="23"/>
                                <w:lang w:val="en-US"/>
                              </w:rPr>
                              <w:t xml:space="preserve">Name </w:t>
                            </w:r>
                          </w:p>
                          <w:p xmlns:w14="http://schemas.microsoft.com/office/word/2010/wordml" w:rsidRPr="00CB657E" w:rsidR="00CF292E" w:rsidP="00CF292E" w:rsidRDefault="00CF292E" w14:paraId="15651AD9" w14:textId="77777777">
                            <w:pPr>
                              <w:spacing w:line="288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xmlns:w14="http://schemas.microsoft.com/office/word/2010/wordml" w:rsidRPr="00CB657E" w:rsidR="00CF292E" w:rsidP="00CF292E" w:rsidRDefault="00CF292E" w14:paraId="6FE01689" w14:textId="77777777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cs="Segoe UI" w:asciiTheme="minorHAnsi" w:hAnsiTheme="minorHAnsi"/>
                                <w:sz w:val="23"/>
                                <w:szCs w:val="23"/>
                              </w:rPr>
                            </w:pPr>
                            <w:r w:rsidRPr="00CB657E">
                              <w:rPr>
                                <w:rStyle w:val="eop"/>
                                <w:rFonts w:cs="Segoe UI" w:asciiTheme="minorHAnsi" w:hAnsiTheme="minorHAnsi" w:eastAsiaTheme="majorEastAsia"/>
                                <w:sz w:val="23"/>
                                <w:szCs w:val="23"/>
                              </w:rPr>
                              <w:t> </w:t>
                            </w:r>
                          </w:p>
                          <w:p xmlns:w14="http://schemas.microsoft.com/office/word/2010/wordml" w:rsidRPr="00CF292E" w:rsidR="00CF292E" w:rsidP="00CF292E" w:rsidRDefault="00CF292E" w14:paraId="1A5853BC" w14:textId="77777777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xmlns:w14="http://schemas.microsoft.com/office/word/2010/wordml" w:rsidRPr="00C20208" w:rsidR="00C20208" w:rsidP="00C20208" w:rsidRDefault="00C20208" w14:paraId="6F599AEA" w14:textId="7777777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type xmlns:w14="http://schemas.microsoft.com/office/word/2010/wordml" xmlns:o="urn:schemas-microsoft-com:office:office" xmlns:v="urn:schemas-microsoft-com:vml" id="_x0000_t202" coordsize="21600,21600" o:spt="202" path="m,l,21600r21600,l21600,xe" w14:anchorId="67996108">
                <v:stroke joinstyle="miter"/>
                <v:path gradientshapeok="t" o:connecttype="rect"/>
              </v:shapetype>
              <v:shape xmlns:o="urn:schemas-microsoft-com:office:office" xmlns:v="urn:schemas-microsoft-com:vml" id="Text Box 1" style="position:absolute;margin-left:.9pt;margin-top:-57.4pt;width:392.25pt;height:634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">
                <v:textbox>
                  <w:txbxContent>
                    <w:p xmlns:w14="http://schemas.microsoft.com/office/word/2010/wordml" w:rsidR="007929BB" w:rsidP="004A3DF4" w:rsidRDefault="0074071C" w14:paraId="1A62045C" w14:textId="4A50EF23">
                      <w:pPr>
                        <w:spacing w:line="360" w:lineRule="auto"/>
                      </w:pPr>
                      <w:r>
                        <w:t>Address</w:t>
                      </w:r>
                    </w:p>
                    <w:p xmlns:w14="http://schemas.microsoft.com/office/word/2010/wordml" w:rsidR="007929BB" w:rsidP="004A3DF4" w:rsidRDefault="007929BB" w14:paraId="3D4DF219" w14:textId="77777777">
                      <w:pPr>
                        <w:spacing w:line="360" w:lineRule="auto"/>
                      </w:pPr>
                    </w:p>
                    <w:p xmlns:w14="http://schemas.microsoft.com/office/word/2010/wordml" w:rsidRPr="00CF292E" w:rsidR="00CF292E" w:rsidP="00CF292E" w:rsidRDefault="00CF292E" w14:paraId="56DD0A0B" w14:textId="77777777">
                      <w:pPr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xmlns:w14="http://schemas.microsoft.com/office/word/2010/wordml" w:rsidR="00CB657E" w:rsidP="007F420C" w:rsidRDefault="00CB657E" w14:paraId="3F71DD5E" w14:textId="77777777">
                      <w:pPr>
                        <w:jc w:val="both"/>
                        <w:rPr>
                          <w:rFonts w:ascii="F37 Ginger Light" w:hAnsi="F37 Ginger Light" w:cs="Arial"/>
                          <w:sz w:val="23"/>
                          <w:szCs w:val="23"/>
                          <w:lang w:val="en-US"/>
                        </w:rPr>
                      </w:pPr>
                    </w:p>
                    <w:p xmlns:w14="http://schemas.microsoft.com/office/word/2010/wordml" w:rsidR="00CB657E" w:rsidP="007F420C" w:rsidRDefault="00CB657E" w14:paraId="35AC231A" w14:textId="77777777">
                      <w:pPr>
                        <w:jc w:val="both"/>
                        <w:rPr>
                          <w:rFonts w:ascii="F37 Ginger Light" w:hAnsi="F37 Ginger Light" w:cs="Arial"/>
                          <w:sz w:val="23"/>
                          <w:szCs w:val="23"/>
                          <w:lang w:val="en-US"/>
                        </w:rPr>
                      </w:pPr>
                    </w:p>
                    <w:p xmlns:w14="http://schemas.microsoft.com/office/word/2010/wordml" w:rsidR="00CB657E" w:rsidP="007F420C" w:rsidRDefault="00CB657E" w14:paraId="42D36836" w14:textId="77777777">
                      <w:pPr>
                        <w:jc w:val="both"/>
                        <w:rPr>
                          <w:rFonts w:ascii="F37 Ginger Light" w:hAnsi="F37 Ginger Light" w:cs="Arial"/>
                          <w:sz w:val="23"/>
                          <w:szCs w:val="23"/>
                          <w:lang w:val="en-US"/>
                        </w:rPr>
                      </w:pPr>
                    </w:p>
                    <w:p xmlns:w14="http://schemas.microsoft.com/office/word/2010/wordml" w:rsidRPr="00CB657E" w:rsidR="007F420C" w:rsidP="007F420C" w:rsidRDefault="007F420C" w14:paraId="395B0769" w14:textId="4BD30CB5">
                      <w:pPr>
                        <w:jc w:val="both"/>
                        <w:rPr>
                          <w:rFonts w:ascii="F37 Ginger Light" w:hAnsi="F37 Ginger Light" w:cs="Arial"/>
                          <w:sz w:val="23"/>
                          <w:szCs w:val="23"/>
                          <w:lang w:val="en-US"/>
                        </w:rPr>
                      </w:pPr>
                      <w:r w:rsidRPr="00CB657E">
                        <w:rPr>
                          <w:rFonts w:ascii="F37 Ginger Light" w:hAnsi="F37 Ginger Light" w:cs="Arial"/>
                          <w:sz w:val="23"/>
                          <w:szCs w:val="23"/>
                          <w:lang w:val="en-US"/>
                        </w:rPr>
                        <w:t xml:space="preserve">Dear </w:t>
                      </w:r>
                    </w:p>
                    <w:p xmlns:w14="http://schemas.microsoft.com/office/word/2010/wordml" w:rsidRPr="00CB657E" w:rsidR="007F420C" w:rsidP="007F420C" w:rsidRDefault="007F420C" w14:paraId="743809C1" w14:textId="77777777">
                      <w:pPr>
                        <w:jc w:val="both"/>
                        <w:rPr>
                          <w:rFonts w:ascii="F37 Ginger Light" w:hAnsi="F37 Ginger Light" w:cs="Arial"/>
                          <w:sz w:val="23"/>
                          <w:szCs w:val="23"/>
                          <w:lang w:val="en-US"/>
                        </w:rPr>
                      </w:pPr>
                    </w:p>
                    <w:p xmlns:w14="http://schemas.microsoft.com/office/word/2010/wordml" w:rsidRPr="009B5C4F" w:rsidR="009B5C4F" w:rsidP="00A7788C" w:rsidRDefault="00F03508" w14:paraId="4CDEE269" w14:textId="48A53127">
                      <w:pPr>
                        <w:jc w:val="both"/>
                        <w:rPr>
                          <w:rFonts w:cs="Segoe UI"/>
                          <w:sz w:val="23"/>
                          <w:szCs w:val="23"/>
                        </w:rPr>
                      </w:pPr>
                      <w:r w:rsidRPr="009B5C4F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>Thank you for supporting the British Heart Foundation</w:t>
                      </w:r>
                      <w:r w:rsidR="009B5C4F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 xml:space="preserve"> (BHF)</w:t>
                      </w:r>
                      <w:r w:rsidR="004F1C36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 xml:space="preserve"> </w:t>
                      </w:r>
                      <w:r w:rsidRPr="009B5C4F" w:rsidR="00794262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 xml:space="preserve">and raising </w:t>
                      </w:r>
                      <w:r w:rsidR="00537AC9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>&lt;</w:t>
                      </w:r>
                      <w:r w:rsidRPr="009B5C4F" w:rsidR="00794262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>£X</w:t>
                      </w:r>
                      <w:r w:rsidR="00537AC9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>&gt;</w:t>
                      </w:r>
                      <w:r w:rsidRPr="009B5C4F" w:rsidR="00794262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 xml:space="preserve"> through</w:t>
                      </w:r>
                      <w:r w:rsidR="00537AC9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>&lt;</w:t>
                      </w:r>
                      <w:r w:rsidRPr="009B5C4F" w:rsidR="00794262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 xml:space="preserve"> X</w:t>
                      </w:r>
                      <w:r w:rsidR="00537AC9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>&gt;</w:t>
                      </w:r>
                      <w:r w:rsidRPr="009B5C4F" w:rsidR="00794262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 xml:space="preserve">. </w:t>
                      </w:r>
                      <w:r w:rsidR="006A77D1"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  <w:t xml:space="preserve"> </w:t>
                      </w:r>
                    </w:p>
                    <w:p xmlns:w14="http://schemas.microsoft.com/office/word/2010/wordml" w:rsidR="00E11656" w:rsidP="009B5C4F" w:rsidRDefault="00E11656" w14:paraId="454D8E6C" w14:textId="77777777">
                      <w:pPr>
                        <w:jc w:val="both"/>
                        <w:rPr>
                          <w:rStyle w:val="normaltextrun"/>
                          <w:rFonts w:cs="Segoe UI"/>
                          <w:kern w:val="0"/>
                          <w:sz w:val="23"/>
                          <w:szCs w:val="23"/>
                          <w14:ligatures w14:val="none"/>
                        </w:rPr>
                      </w:pPr>
                    </w:p>
                    <w:p xmlns:w14="http://schemas.microsoft.com/office/word/2010/wordml" w:rsidRPr="00251CBF" w:rsidR="00A7788C" w:rsidP="00A7788C" w:rsidRDefault="009B5C4F" w14:paraId="74950752" w14:textId="27EB6E61">
                      <w:pPr>
                        <w:jc w:val="both"/>
                        <w:rPr>
                          <w:rFonts w:cs="Segoe UI"/>
                          <w:kern w:val="0"/>
                          <w:sz w:val="23"/>
                          <w:szCs w:val="23"/>
                          <w14:ligatures w14:val="none"/>
                        </w:rPr>
                      </w:pPr>
                      <w:r w:rsidRPr="009B5C4F">
                        <w:rPr>
                          <w:rStyle w:val="normaltextrun"/>
                          <w:rFonts w:cs="Segoe UI"/>
                          <w:kern w:val="0"/>
                          <w:sz w:val="23"/>
                          <w:szCs w:val="23"/>
                          <w14:ligatures w14:val="none"/>
                        </w:rPr>
                        <w:t xml:space="preserve">Every three minutes, someone loses their life to heart and circulatory diseases in the UK. Sometimes without the chance to say goodbye. Together, we can find answers through </w:t>
                      </w:r>
                      <w:r w:rsidRPr="009B5C4F" w:rsidR="00D66F01">
                        <w:rPr>
                          <w:rStyle w:val="normaltextrun"/>
                          <w:rFonts w:cs="Segoe UI"/>
                          <w:kern w:val="0"/>
                          <w:sz w:val="23"/>
                          <w:szCs w:val="23"/>
                          <w14:ligatures w14:val="none"/>
                        </w:rPr>
                        <w:t>scient</w:t>
                      </w:r>
                      <w:r w:rsidR="00D66F01">
                        <w:rPr>
                          <w:rStyle w:val="normaltextrun"/>
                          <w:rFonts w:cs="Segoe UI"/>
                          <w:kern w:val="0"/>
                          <w:sz w:val="23"/>
                          <w:szCs w:val="23"/>
                          <w14:ligatures w14:val="none"/>
                        </w:rPr>
                        <w:t>ific research</w:t>
                      </w:r>
                      <w:r w:rsidRPr="009B5C4F">
                        <w:rPr>
                          <w:rStyle w:val="normaltextrun"/>
                          <w:rFonts w:cs="Segoe UI"/>
                          <w:kern w:val="0"/>
                          <w:sz w:val="23"/>
                          <w:szCs w:val="23"/>
                          <w14:ligatures w14:val="none"/>
                        </w:rPr>
                        <w:t xml:space="preserve"> that give</w:t>
                      </w:r>
                      <w:r w:rsidR="00251CBF">
                        <w:rPr>
                          <w:rStyle w:val="normaltextrun"/>
                          <w:rFonts w:cs="Segoe UI"/>
                          <w:kern w:val="0"/>
                          <w:sz w:val="23"/>
                          <w:szCs w:val="23"/>
                          <w14:ligatures w14:val="none"/>
                        </w:rPr>
                        <w:t>s</w:t>
                      </w:r>
                      <w:r w:rsidRPr="009B5C4F">
                        <w:rPr>
                          <w:rStyle w:val="normaltextrun"/>
                          <w:rFonts w:cs="Segoe UI"/>
                          <w:kern w:val="0"/>
                          <w:sz w:val="23"/>
                          <w:szCs w:val="23"/>
                          <w14:ligatures w14:val="none"/>
                        </w:rPr>
                        <w:t xml:space="preserve"> hope. But we can’t do it alone. That is why we are so grateful for your</w:t>
                      </w:r>
                      <w:r w:rsidR="00C63877">
                        <w:rPr>
                          <w:rStyle w:val="normaltextrun"/>
                          <w:rFonts w:cs="Segoe UI"/>
                          <w:kern w:val="0"/>
                          <w:sz w:val="23"/>
                          <w:szCs w:val="23"/>
                          <w14:ligatures w14:val="none"/>
                        </w:rPr>
                        <w:t xml:space="preserve"> </w:t>
                      </w:r>
                      <w:r w:rsidRPr="00537AC9" w:rsidR="00537AC9">
                        <w:rPr>
                          <w:rStyle w:val="normaltextrun"/>
                          <w:rFonts w:cs="Segoe UI"/>
                          <w:b/>
                          <w:bCs/>
                          <w:kern w:val="0"/>
                          <w:sz w:val="23"/>
                          <w:szCs w:val="23"/>
                          <w14:ligatures w14:val="none"/>
                        </w:rPr>
                        <w:t>&lt;</w:t>
                      </w:r>
                      <w:r w:rsidRPr="00537AC9" w:rsidR="00C63877">
                        <w:rPr>
                          <w:rStyle w:val="normaltextrun"/>
                          <w:rFonts w:cs="Segoe UI"/>
                          <w:b/>
                          <w:bCs/>
                          <w:kern w:val="0"/>
                          <w:sz w:val="23"/>
                          <w:szCs w:val="23"/>
                          <w14:ligatures w14:val="none"/>
                        </w:rPr>
                        <w:t>fundraising</w:t>
                      </w:r>
                      <w:r w:rsidRPr="00537AC9" w:rsidR="00537AC9">
                        <w:rPr>
                          <w:rStyle w:val="normaltextrun"/>
                          <w:rFonts w:cs="Segoe UI"/>
                          <w:b/>
                          <w:bCs/>
                          <w:kern w:val="0"/>
                          <w:sz w:val="23"/>
                          <w:szCs w:val="23"/>
                          <w14:ligatures w14:val="none"/>
                        </w:rPr>
                        <w:t>/donation&gt;</w:t>
                      </w:r>
                      <w:r w:rsidRPr="00537AC9">
                        <w:rPr>
                          <w:rStyle w:val="normaltextrun"/>
                          <w:rFonts w:cs="Segoe UI"/>
                          <w:b/>
                          <w:bCs/>
                          <w:kern w:val="0"/>
                          <w:sz w:val="23"/>
                          <w:szCs w:val="23"/>
                          <w14:ligatures w14:val="none"/>
                        </w:rPr>
                        <w:t xml:space="preserve"> </w:t>
                      </w:r>
                      <w:r w:rsidRPr="009B5C4F">
                        <w:rPr>
                          <w:rStyle w:val="normaltextrun"/>
                          <w:rFonts w:cs="Segoe UI"/>
                          <w:kern w:val="0"/>
                          <w:sz w:val="23"/>
                          <w:szCs w:val="23"/>
                          <w14:ligatures w14:val="none"/>
                        </w:rPr>
                        <w:t>to save lives and protect futures.</w:t>
                      </w:r>
                      <w:r w:rsidRPr="009B5C4F">
                        <w:rPr>
                          <w:rStyle w:val="eop"/>
                          <w:rFonts w:cs="Segoe UI"/>
                          <w:kern w:val="0"/>
                          <w:sz w:val="23"/>
                          <w:szCs w:val="23"/>
                          <w14:ligatures w14:val="none"/>
                        </w:rPr>
                        <w:t> </w:t>
                      </w:r>
                      <w:r w:rsidRPr="009B5C4F" w:rsidR="00A7788C">
                        <w:rPr>
                          <w:rStyle w:val="normaltextrun"/>
                          <w:rFonts w:cs="Segoe UI"/>
                          <w:sz w:val="23"/>
                          <w:szCs w:val="23"/>
                        </w:rPr>
                        <w:t xml:space="preserve"> </w:t>
                      </w:r>
                    </w:p>
                    <w:p xmlns:w14="http://schemas.microsoft.com/office/word/2010/wordml" w:rsidRPr="009B5C4F" w:rsidR="00A7788C" w:rsidP="00A7788C" w:rsidRDefault="00A7788C" w14:paraId="1446D4EB" w14:textId="77777777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cs="Segoe UI" w:asciiTheme="minorHAnsi" w:hAnsiTheme="minorHAnsi"/>
                          <w:sz w:val="23"/>
                          <w:szCs w:val="23"/>
                        </w:rPr>
                      </w:pPr>
                      <w:r w:rsidRPr="009B5C4F">
                        <w:rPr>
                          <w:rStyle w:val="eop"/>
                          <w:rFonts w:cs="Segoe UI" w:asciiTheme="minorHAnsi" w:hAnsiTheme="minorHAnsi" w:eastAsiaTheme="majorEastAsia"/>
                          <w:sz w:val="23"/>
                          <w:szCs w:val="23"/>
                        </w:rPr>
                        <w:t> </w:t>
                      </w:r>
                    </w:p>
                    <w:p xmlns:w14="http://schemas.microsoft.com/office/word/2010/wordml" w:rsidRPr="009B5C4F" w:rsidR="00A7788C" w:rsidP="00A7788C" w:rsidRDefault="00A7788C" w14:paraId="7C630639" w14:textId="77777777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cs="Segoe UI" w:asciiTheme="minorHAnsi" w:hAnsiTheme="minorHAnsi"/>
                          <w:sz w:val="23"/>
                          <w:szCs w:val="23"/>
                        </w:rPr>
                      </w:pPr>
                      <w:r w:rsidRPr="009B5C4F">
                        <w:rPr>
                          <w:rStyle w:val="normaltextrun"/>
                          <w:rFonts w:cs="Segoe UI" w:asciiTheme="minorHAnsi" w:hAnsiTheme="minorHAnsi" w:eastAsiaTheme="majorEastAsia"/>
                          <w:sz w:val="23"/>
                          <w:szCs w:val="23"/>
                        </w:rPr>
                        <w:t>From pacemaker technology and portable defibrillators to the UK’ s first heart transplant, the proof of your support isn’t just found in the treatments available today. It’s in the extra birthdays celebrated and memories made. But to beat the world’ s biggest killers, we still have so much more to do.</w:t>
                      </w:r>
                      <w:r w:rsidRPr="009B5C4F">
                        <w:rPr>
                          <w:rStyle w:val="eop"/>
                          <w:rFonts w:cs="Segoe UI" w:asciiTheme="minorHAnsi" w:hAnsiTheme="minorHAnsi" w:eastAsiaTheme="majorEastAsia"/>
                          <w:sz w:val="23"/>
                          <w:szCs w:val="23"/>
                        </w:rPr>
                        <w:t> </w:t>
                      </w:r>
                    </w:p>
                    <w:p xmlns:w14="http://schemas.microsoft.com/office/word/2010/wordml" w:rsidR="00A7788C" w:rsidP="00A7788C" w:rsidRDefault="00A7788C" w14:paraId="7DF2A427" w14:textId="77777777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cs="Segoe UI" w:asciiTheme="minorHAnsi" w:hAnsiTheme="minorHAnsi" w:eastAsiaTheme="majorEastAsia"/>
                          <w:sz w:val="23"/>
                          <w:szCs w:val="23"/>
                        </w:rPr>
                      </w:pPr>
                      <w:r w:rsidRPr="009B5C4F">
                        <w:rPr>
                          <w:rStyle w:val="eop"/>
                          <w:rFonts w:cs="Segoe UI" w:asciiTheme="minorHAnsi" w:hAnsiTheme="minorHAnsi" w:eastAsiaTheme="majorEastAsia"/>
                          <w:sz w:val="23"/>
                          <w:szCs w:val="23"/>
                        </w:rPr>
                        <w:t> </w:t>
                      </w:r>
                    </w:p>
                    <w:p xmlns:w14="http://schemas.microsoft.com/office/word/2010/wordml" w:rsidRPr="009B5C4F" w:rsidR="00251CBF" w:rsidP="00A7788C" w:rsidRDefault="00F50DDC" w14:paraId="69BDB624" w14:textId="5B480E68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cs="Segoe UI" w:asciiTheme="minorHAnsi" w:hAnsiTheme="minorHAnsi"/>
                          <w:sz w:val="23"/>
                          <w:szCs w:val="23"/>
                        </w:rPr>
                      </w:pPr>
                      <w:r>
                        <w:rPr>
                          <w:rStyle w:val="normaltextrun"/>
                          <w:rFonts w:cs="Segoe UI" w:asciiTheme="minorHAnsi" w:hAnsiTheme="minorHAnsi" w:eastAsiaTheme="majorEastAsia"/>
                          <w:sz w:val="23"/>
                          <w:szCs w:val="23"/>
                        </w:rPr>
                        <w:t>Thank you again w</w:t>
                      </w:r>
                      <w:r w:rsidRPr="009B5C4F">
                        <w:rPr>
                          <w:rStyle w:val="normaltextrun"/>
                          <w:rFonts w:cs="Segoe UI" w:asciiTheme="minorHAnsi" w:hAnsiTheme="minorHAnsi" w:eastAsiaTheme="majorEastAsia"/>
                          <w:sz w:val="23"/>
                          <w:szCs w:val="23"/>
                        </w:rPr>
                        <w:t>ith your support, we power groundbreaking research, CPR training, as well as information and support to help keep hearts beating across the UK. </w:t>
                      </w:r>
                      <w:r w:rsidRPr="009B5C4F">
                        <w:rPr>
                          <w:rStyle w:val="eop"/>
                          <w:rFonts w:cs="Segoe UI" w:asciiTheme="minorHAnsi" w:hAnsiTheme="minorHAnsi" w:eastAsiaTheme="majorEastAsia"/>
                          <w:sz w:val="23"/>
                          <w:szCs w:val="23"/>
                        </w:rPr>
                        <w:t> </w:t>
                      </w:r>
                    </w:p>
                    <w:p xmlns:w14="http://schemas.microsoft.com/office/word/2010/wordml" w:rsidRPr="009B5C4F" w:rsidR="00A7788C" w:rsidP="009B5C4F" w:rsidRDefault="00A7788C" w14:paraId="4245387E" w14:textId="77777777">
                      <w:pPr>
                        <w:jc w:val="both"/>
                        <w:rPr>
                          <w:rFonts w:eastAsia="Times New Roman" w:cs="Arial"/>
                          <w:sz w:val="23"/>
                          <w:szCs w:val="23"/>
                          <w:lang w:eastAsia="en-GB"/>
                        </w:rPr>
                      </w:pPr>
                    </w:p>
                    <w:p xmlns:w14="http://schemas.microsoft.com/office/word/2010/wordml" w:rsidR="00275162" w:rsidP="007F420C" w:rsidRDefault="00275162" w14:paraId="1CB9FE5C" w14:textId="77777777">
                      <w:pPr>
                        <w:jc w:val="both"/>
                        <w:rPr>
                          <w:rFonts w:ascii="F37 Ginger Light" w:hAnsi="F37 Ginger Light" w:eastAsia="Times New Roman" w:cs="Arial"/>
                          <w:sz w:val="23"/>
                          <w:szCs w:val="23"/>
                          <w:lang w:eastAsia="en-GB"/>
                        </w:rPr>
                      </w:pPr>
                    </w:p>
                    <w:p xmlns:w14="http://schemas.microsoft.com/office/word/2010/wordml" w:rsidRPr="00CB657E" w:rsidR="007F420C" w:rsidP="007F420C" w:rsidRDefault="00F50DDC" w14:paraId="5E6CD952" w14:textId="7C38FB7B">
                      <w:pPr>
                        <w:jc w:val="both"/>
                        <w:rPr>
                          <w:rFonts w:ascii="F37 Ginger Light" w:hAnsi="F37 Ginger Light" w:eastAsia="Times New Roman" w:cs="Arial"/>
                          <w:sz w:val="23"/>
                          <w:szCs w:val="23"/>
                          <w:lang w:eastAsia="en-GB"/>
                        </w:rPr>
                      </w:pPr>
                      <w:r>
                        <w:rPr>
                          <w:rFonts w:ascii="F37 Ginger Light" w:hAnsi="F37 Ginger Light" w:eastAsia="Times New Roman" w:cs="Arial"/>
                          <w:sz w:val="23"/>
                          <w:szCs w:val="23"/>
                          <w:lang w:eastAsia="en-GB"/>
                        </w:rPr>
                        <w:t>Kind</w:t>
                      </w:r>
                      <w:r w:rsidRPr="00CB657E" w:rsidR="007F420C">
                        <w:rPr>
                          <w:rFonts w:ascii="F37 Ginger Light" w:hAnsi="F37 Ginger Light" w:eastAsia="Times New Roman" w:cs="Arial"/>
                          <w:sz w:val="23"/>
                          <w:szCs w:val="23"/>
                          <w:lang w:eastAsia="en-GB"/>
                        </w:rPr>
                        <w:t xml:space="preserve"> regards,</w:t>
                      </w:r>
                    </w:p>
                    <w:p xmlns:w14="http://schemas.microsoft.com/office/word/2010/wordml" w:rsidRPr="00CB657E" w:rsidR="007F420C" w:rsidP="007F420C" w:rsidRDefault="007F420C" w14:paraId="10DA0EE3" w14:textId="77777777">
                      <w:pPr>
                        <w:jc w:val="both"/>
                        <w:rPr>
                          <w:rFonts w:ascii="F37 Ginger Light" w:hAnsi="F37 Ginger Light" w:eastAsia="Times New Roman" w:cs="Arial"/>
                          <w:sz w:val="23"/>
                          <w:szCs w:val="23"/>
                          <w:lang w:eastAsia="en-GB"/>
                        </w:rPr>
                      </w:pPr>
                    </w:p>
                    <w:p xmlns:w14="http://schemas.microsoft.com/office/word/2010/wordml" w:rsidRPr="00CB657E" w:rsidR="007F420C" w:rsidP="007F420C" w:rsidRDefault="007F420C" w14:paraId="1879C3C1" w14:textId="77777777">
                      <w:pPr>
                        <w:jc w:val="both"/>
                        <w:rPr>
                          <w:rFonts w:ascii="F37 Ginger Light" w:hAnsi="F37 Ginger Light" w:eastAsia="Times New Roman" w:cs="Arial"/>
                          <w:color w:val="E3001F"/>
                          <w:sz w:val="23"/>
                          <w:szCs w:val="23"/>
                          <w:lang w:eastAsia="en-GB"/>
                        </w:rPr>
                      </w:pPr>
                    </w:p>
                    <w:p xmlns:w14="http://schemas.microsoft.com/office/word/2010/wordml" w:rsidRPr="00CB657E" w:rsidR="007F420C" w:rsidP="007F420C" w:rsidRDefault="007F420C" w14:paraId="125779D0" w14:textId="77777777">
                      <w:pPr>
                        <w:jc w:val="both"/>
                        <w:rPr>
                          <w:rFonts w:ascii="F37 Ginger Light" w:hAnsi="F37 Ginger Light" w:cs="Arial"/>
                          <w:sz w:val="23"/>
                          <w:szCs w:val="23"/>
                          <w:lang w:val="en-US"/>
                        </w:rPr>
                      </w:pPr>
                      <w:r w:rsidRPr="00CB657E">
                        <w:rPr>
                          <w:rFonts w:ascii="F37 Ginger Light" w:hAnsi="F37 Ginger Light" w:cs="Arial"/>
                          <w:sz w:val="23"/>
                          <w:szCs w:val="23"/>
                          <w:lang w:val="en-US"/>
                        </w:rPr>
                        <w:t xml:space="preserve">Name </w:t>
                      </w:r>
                    </w:p>
                    <w:p xmlns:w14="http://schemas.microsoft.com/office/word/2010/wordml" w:rsidRPr="00CB657E" w:rsidR="00CF292E" w:rsidP="00CF292E" w:rsidRDefault="00CF292E" w14:paraId="15651AD9" w14:textId="77777777">
                      <w:pPr>
                        <w:spacing w:line="288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xmlns:w14="http://schemas.microsoft.com/office/word/2010/wordml" w:rsidRPr="00CB657E" w:rsidR="00CF292E" w:rsidP="00CF292E" w:rsidRDefault="00CF292E" w14:paraId="6FE01689" w14:textId="77777777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cs="Segoe UI" w:asciiTheme="minorHAnsi" w:hAnsiTheme="minorHAnsi"/>
                          <w:sz w:val="23"/>
                          <w:szCs w:val="23"/>
                        </w:rPr>
                      </w:pPr>
                      <w:r w:rsidRPr="00CB657E">
                        <w:rPr>
                          <w:rStyle w:val="eop"/>
                          <w:rFonts w:cs="Segoe UI" w:asciiTheme="minorHAnsi" w:hAnsiTheme="minorHAnsi" w:eastAsiaTheme="majorEastAsia"/>
                          <w:sz w:val="23"/>
                          <w:szCs w:val="23"/>
                        </w:rPr>
                        <w:t> </w:t>
                      </w:r>
                    </w:p>
                    <w:p xmlns:w14="http://schemas.microsoft.com/office/word/2010/wordml" w:rsidRPr="00CF292E" w:rsidR="00CF292E" w:rsidP="00CF292E" w:rsidRDefault="00CF292E" w14:paraId="1A5853BC" w14:textId="77777777">
                      <w:pPr>
                        <w:rPr>
                          <w:sz w:val="23"/>
                          <w:szCs w:val="23"/>
                        </w:rPr>
                      </w:pPr>
                    </w:p>
                    <w:p xmlns:w14="http://schemas.microsoft.com/office/word/2010/wordml" w:rsidRPr="00C20208" w:rsidR="00C20208" w:rsidP="00C20208" w:rsidRDefault="00C20208" w14:paraId="6F599AEA" w14:textId="77777777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sectPr w:rsidR="00AC0B5A" w:rsidSect="00750AB2">
      <w:headerReference w:type="default" r:id="rId10"/>
      <w:footerReference w:type="default" r:id="rId11"/>
      <w:pgSz w:w="11906" w:h="16838" w:orient="portrait"/>
      <w:pgMar w:top="1134" w:right="1134" w:bottom="1128" w:left="1134" w:header="1140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B6161" w:rsidP="00753639" w:rsidRDefault="007B6161" w14:paraId="7A832A0B" w14:textId="77777777">
      <w:r>
        <w:separator/>
      </w:r>
    </w:p>
  </w:endnote>
  <w:endnote w:type="continuationSeparator" w:id="0">
    <w:p w:rsidR="007B6161" w:rsidP="00753639" w:rsidRDefault="007B6161" w14:paraId="7706355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37 Ginger Light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HF Beats Bold">
    <w:panose1 w:val="000008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814"/>
      <w:gridCol w:w="4814"/>
    </w:tblGrid>
    <w:tr w:rsidR="00817575" w:rsidTr="00234C82" w14:paraId="2B4D1401" w14:textId="77777777">
      <w:tc>
        <w:tcPr>
          <w:tcW w:w="4814" w:type="dxa"/>
        </w:tcPr>
        <w:p w:rsidR="00817575" w:rsidP="00817575" w:rsidRDefault="00817575" w14:paraId="45589364" w14:textId="77777777">
          <w:pPr>
            <w:pStyle w:val="Footer"/>
            <w:spacing w:line="360" w:lineRule="auto"/>
          </w:pPr>
          <w:r w:rsidRPr="007255A4">
            <w:rPr>
              <w:noProof/>
            </w:rPr>
            <w:drawing>
              <wp:inline distT="0" distB="0" distL="0" distR="0" wp14:anchorId="2ACB9B11" wp14:editId="60089877">
                <wp:extent cx="774700" cy="177800"/>
                <wp:effectExtent l="0" t="0" r="0" b="0"/>
                <wp:docPr id="76526253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092632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7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7255A4">
            <w:rPr>
              <w:noProof/>
            </w:rPr>
            <w:drawing>
              <wp:inline distT="0" distB="0" distL="0" distR="0" wp14:anchorId="44CDFD66" wp14:editId="2D7F08AC">
                <wp:extent cx="1041400" cy="177800"/>
                <wp:effectExtent l="0" t="0" r="0" b="0"/>
                <wp:docPr id="10561792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3715982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7255A4">
            <w:rPr>
              <w:noProof/>
            </w:rPr>
            <w:drawing>
              <wp:inline distT="0" distB="0" distL="0" distR="0" wp14:anchorId="7D7C876C" wp14:editId="2D642B61">
                <wp:extent cx="1612900" cy="177800"/>
                <wp:effectExtent l="0" t="0" r="0" b="0"/>
                <wp:docPr id="158635885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9889275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9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7255A4">
            <w:rPr>
              <w:noProof/>
            </w:rPr>
            <w:drawing>
              <wp:inline distT="0" distB="0" distL="0" distR="0" wp14:anchorId="76E0E680" wp14:editId="2CF7BA88">
                <wp:extent cx="749300" cy="177800"/>
                <wp:effectExtent l="0" t="0" r="0" b="0"/>
                <wp:docPr id="73954757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4123950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:rsidR="00817575" w:rsidP="00817575" w:rsidRDefault="00817575" w14:paraId="721B36B8" w14:textId="77777777">
          <w:pPr>
            <w:pStyle w:val="Footer"/>
            <w:spacing w:before="120"/>
            <w:ind w:right="567"/>
            <w:jc w:val="right"/>
            <w:rPr>
              <w:color w:val="212121"/>
              <w:sz w:val="16"/>
              <w:szCs w:val="16"/>
            </w:rPr>
          </w:pPr>
        </w:p>
        <w:p w:rsidR="00817575" w:rsidP="00817575" w:rsidRDefault="00817575" w14:paraId="190F376B" w14:textId="32E75026">
          <w:pPr>
            <w:pStyle w:val="Footer"/>
            <w:spacing w:before="120"/>
            <w:ind w:right="567"/>
            <w:jc w:val="right"/>
            <w:rPr>
              <w:color w:val="212121"/>
              <w:sz w:val="16"/>
              <w:szCs w:val="16"/>
            </w:rPr>
          </w:pPr>
        </w:p>
        <w:p w:rsidR="00D772BF" w:rsidP="00D772BF" w:rsidRDefault="00817575" w14:paraId="2FB48D6B" w14:textId="77777777">
          <w:pPr>
            <w:pStyle w:val="Footer"/>
            <w:jc w:val="right"/>
            <w:rPr>
              <w:color w:val="212121"/>
              <w:sz w:val="16"/>
              <w:szCs w:val="16"/>
            </w:rPr>
          </w:pPr>
          <w:r w:rsidRPr="00660007">
            <w:rPr>
              <w:color w:val="212121"/>
              <w:sz w:val="16"/>
              <w:szCs w:val="16"/>
            </w:rPr>
            <w:t>British Heart Foundation is a registered Charity No. 225971. Registered as a Company limited by guarantee in England &amp; Wales No. 699547. Registered office at Greater London House, 180 Hampstead Road, London NW1 7AW. Registered as a Charity in Scotland No. SC039426.</w:t>
          </w:r>
        </w:p>
        <w:p w:rsidR="00D772BF" w:rsidP="00D772BF" w:rsidRDefault="00D772BF" w14:paraId="7CFC2E88" w14:textId="724A83F0">
          <w:pPr>
            <w:pStyle w:val="Footer"/>
            <w:jc w:val="right"/>
            <w:rPr>
              <w:color w:val="212121"/>
              <w:sz w:val="16"/>
              <w:szCs w:val="16"/>
            </w:rPr>
          </w:pPr>
          <w:r>
            <w:rPr>
              <w:color w:val="212121"/>
              <w:sz w:val="16"/>
              <w:szCs w:val="16"/>
            </w:rPr>
            <w:t xml:space="preserve"> </w:t>
          </w:r>
        </w:p>
        <w:p w:rsidRPr="00D772BF" w:rsidR="00D772BF" w:rsidP="00D772BF" w:rsidRDefault="00D772BF" w14:paraId="091FB5C6" w14:textId="77777777">
          <w:pPr>
            <w:pStyle w:val="Footer"/>
            <w:jc w:val="right"/>
            <w:rPr>
              <w:b/>
              <w:bCs/>
              <w:color w:val="212121"/>
              <w:sz w:val="16"/>
              <w:szCs w:val="16"/>
            </w:rPr>
          </w:pPr>
          <w:r w:rsidRPr="00D772BF">
            <w:rPr>
              <w:b/>
              <w:bCs/>
              <w:color w:val="212121"/>
              <w:sz w:val="16"/>
              <w:szCs w:val="16"/>
            </w:rPr>
            <w:t>Royal Patron: His Majesty, King Charles III</w:t>
          </w:r>
        </w:p>
        <w:p w:rsidRPr="00D772BF" w:rsidR="00D772BF" w:rsidP="00D772BF" w:rsidRDefault="00D772BF" w14:paraId="77CDC009" w14:textId="3B4E040B">
          <w:pPr>
            <w:pStyle w:val="Footer"/>
            <w:jc w:val="right"/>
            <w:rPr>
              <w:color w:val="212121"/>
              <w:sz w:val="16"/>
              <w:szCs w:val="16"/>
            </w:rPr>
          </w:pPr>
          <w:r w:rsidRPr="00D772BF">
            <w:rPr>
              <w:b/>
              <w:bCs/>
              <w:color w:val="212121"/>
              <w:sz w:val="16"/>
              <w:szCs w:val="16"/>
            </w:rPr>
            <w:t>CEO: Charmaine Griffiths</w:t>
          </w:r>
        </w:p>
      </w:tc>
    </w:tr>
  </w:tbl>
  <w:p w:rsidRPr="00817575" w:rsidR="00753639" w:rsidP="00817575" w:rsidRDefault="00753639" w14:paraId="4705323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B6161" w:rsidP="00753639" w:rsidRDefault="007B6161" w14:paraId="0C6D2EFD" w14:textId="77777777">
      <w:r>
        <w:separator/>
      </w:r>
    </w:p>
  </w:footnote>
  <w:footnote w:type="continuationSeparator" w:id="0">
    <w:p w:rsidR="007B6161" w:rsidP="00753639" w:rsidRDefault="007B6161" w14:paraId="308F96B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9628"/>
    </w:tblGrid>
    <w:tr w:rsidRPr="00753639" w:rsidR="00753639" w:rsidTr="00753639" w14:paraId="44170EF7" w14:textId="77777777">
      <w:tc>
        <w:tcPr>
          <w:tcW w:w="9628" w:type="dxa"/>
          <w:shd w:val="clear" w:color="auto" w:fill="auto"/>
        </w:tcPr>
        <w:p w:rsidR="007929BB" w:rsidP="007929BB" w:rsidRDefault="007A70E6" w14:paraId="16B2CC3F" w14:textId="77777777">
          <w:pPr>
            <w:pStyle w:val="Header"/>
          </w:pPr>
          <w:r w:rsidRPr="00753639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5E0FFF3" wp14:editId="03C80099">
                <wp:simplePos x="0" y="0"/>
                <wp:positionH relativeFrom="column">
                  <wp:posOffset>4025900</wp:posOffset>
                </wp:positionH>
                <wp:positionV relativeFrom="paragraph">
                  <wp:posOffset>5080</wp:posOffset>
                </wp:positionV>
                <wp:extent cx="1943100" cy="520700"/>
                <wp:effectExtent l="0" t="0" r="0" b="0"/>
                <wp:wrapNone/>
                <wp:docPr id="146741104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167916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0" cy="52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929BB">
            <w:t xml:space="preserve"> </w:t>
          </w:r>
        </w:p>
        <w:p w:rsidRPr="00753639" w:rsidR="00753639" w:rsidP="007D7AE7" w:rsidRDefault="00753639" w14:paraId="64524B13" w14:textId="77777777">
          <w:pPr>
            <w:pStyle w:val="Header"/>
          </w:pPr>
          <w:r>
            <w:br/>
          </w:r>
        </w:p>
      </w:tc>
    </w:tr>
  </w:tbl>
  <w:p w:rsidR="00753639" w:rsidP="00753639" w:rsidRDefault="00753639" w14:paraId="43A5E542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2BF"/>
    <w:rsid w:val="0010673E"/>
    <w:rsid w:val="00116719"/>
    <w:rsid w:val="00151BA4"/>
    <w:rsid w:val="00251CBF"/>
    <w:rsid w:val="00275162"/>
    <w:rsid w:val="0028452F"/>
    <w:rsid w:val="002E1ACD"/>
    <w:rsid w:val="002F4580"/>
    <w:rsid w:val="00307E76"/>
    <w:rsid w:val="003C70D3"/>
    <w:rsid w:val="00423E9D"/>
    <w:rsid w:val="004A3DF4"/>
    <w:rsid w:val="004F1C36"/>
    <w:rsid w:val="00537AC9"/>
    <w:rsid w:val="0054073C"/>
    <w:rsid w:val="0055006B"/>
    <w:rsid w:val="00553E22"/>
    <w:rsid w:val="00631189"/>
    <w:rsid w:val="006A0B20"/>
    <w:rsid w:val="006A77D1"/>
    <w:rsid w:val="006B5CEA"/>
    <w:rsid w:val="007255A4"/>
    <w:rsid w:val="0073600C"/>
    <w:rsid w:val="0074071C"/>
    <w:rsid w:val="00750AB2"/>
    <w:rsid w:val="00753639"/>
    <w:rsid w:val="007929BB"/>
    <w:rsid w:val="00794262"/>
    <w:rsid w:val="007A70E6"/>
    <w:rsid w:val="007B1807"/>
    <w:rsid w:val="007B6161"/>
    <w:rsid w:val="007B7D4E"/>
    <w:rsid w:val="007F420C"/>
    <w:rsid w:val="008048D8"/>
    <w:rsid w:val="00815D3B"/>
    <w:rsid w:val="00817575"/>
    <w:rsid w:val="008D007C"/>
    <w:rsid w:val="009A7D50"/>
    <w:rsid w:val="009B5C4F"/>
    <w:rsid w:val="009F235B"/>
    <w:rsid w:val="00A25B8E"/>
    <w:rsid w:val="00A7788C"/>
    <w:rsid w:val="00A96ADB"/>
    <w:rsid w:val="00AC0B5A"/>
    <w:rsid w:val="00BA0C99"/>
    <w:rsid w:val="00BD2BA0"/>
    <w:rsid w:val="00C20208"/>
    <w:rsid w:val="00C47A33"/>
    <w:rsid w:val="00C63877"/>
    <w:rsid w:val="00C72618"/>
    <w:rsid w:val="00CB657E"/>
    <w:rsid w:val="00CD58C9"/>
    <w:rsid w:val="00CF292E"/>
    <w:rsid w:val="00D62583"/>
    <w:rsid w:val="00D66D66"/>
    <w:rsid w:val="00D66F01"/>
    <w:rsid w:val="00D772BF"/>
    <w:rsid w:val="00E11656"/>
    <w:rsid w:val="00F03508"/>
    <w:rsid w:val="00F03F59"/>
    <w:rsid w:val="00F11C71"/>
    <w:rsid w:val="00F50DDC"/>
    <w:rsid w:val="00F73C55"/>
    <w:rsid w:val="00FE7A42"/>
    <w:rsid w:val="765A9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4159A"/>
  <w15:chartTrackingRefBased/>
  <w15:docId w15:val="{814EB94B-00E6-433D-B2CC-E87BDF67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20208"/>
  </w:style>
  <w:style w:type="paragraph" w:styleId="Heading1">
    <w:name w:val="heading 1"/>
    <w:basedOn w:val="Normal"/>
    <w:next w:val="Normal"/>
    <w:link w:val="Heading1Char"/>
    <w:uiPriority w:val="9"/>
    <w:qFormat/>
    <w:rsid w:val="008048D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CDC3A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48D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CDC3A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8D8"/>
    <w:pPr>
      <w:keepNext/>
      <w:keepLines/>
      <w:spacing w:before="160" w:after="80"/>
      <w:outlineLvl w:val="2"/>
    </w:pPr>
    <w:rPr>
      <w:rFonts w:eastAsiaTheme="majorEastAsia" w:cstheme="majorBidi"/>
      <w:color w:val="CDC3A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DC3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8D8"/>
    <w:pPr>
      <w:keepNext/>
      <w:keepLines/>
      <w:spacing w:before="80" w:after="40"/>
      <w:outlineLvl w:val="4"/>
    </w:pPr>
    <w:rPr>
      <w:rFonts w:eastAsiaTheme="majorEastAsia" w:cstheme="majorBidi"/>
      <w:color w:val="CDC3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48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8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8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8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048D8"/>
    <w:rPr>
      <w:rFonts w:asciiTheme="majorHAnsi" w:hAnsiTheme="majorHAnsi" w:eastAsiaTheme="majorEastAsia" w:cstheme="majorBidi"/>
      <w:color w:val="CDC3A5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048D8"/>
    <w:rPr>
      <w:rFonts w:asciiTheme="majorHAnsi" w:hAnsiTheme="majorHAnsi" w:eastAsiaTheme="majorEastAsia" w:cstheme="majorBidi"/>
      <w:color w:val="CDC3A5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048D8"/>
    <w:rPr>
      <w:rFonts w:eastAsiaTheme="majorEastAsia" w:cstheme="majorBidi"/>
      <w:color w:val="CDC3A5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048D8"/>
    <w:rPr>
      <w:rFonts w:eastAsiaTheme="majorEastAsia" w:cstheme="majorBidi"/>
      <w:i/>
      <w:iCs/>
      <w:color w:val="CDC3A5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048D8"/>
    <w:rPr>
      <w:rFonts w:eastAsiaTheme="majorEastAsia" w:cstheme="majorBidi"/>
      <w:color w:val="CDC3A5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048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048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048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04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48D8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048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8D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04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48D8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04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4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48D8"/>
    <w:rPr>
      <w:i/>
      <w:iCs/>
      <w:color w:val="CDC3A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8D8"/>
    <w:pPr>
      <w:pBdr>
        <w:top w:val="single" w:color="CDC3A5" w:themeColor="accent1" w:themeShade="BF" w:sz="4" w:space="10"/>
        <w:bottom w:val="single" w:color="CDC3A5" w:themeColor="accent1" w:themeShade="BF" w:sz="4" w:space="10"/>
      </w:pBdr>
      <w:spacing w:before="360" w:after="360"/>
      <w:ind w:left="864" w:right="864"/>
      <w:jc w:val="center"/>
    </w:pPr>
    <w:rPr>
      <w:i/>
      <w:iCs/>
      <w:color w:val="CDC3A5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048D8"/>
    <w:rPr>
      <w:i/>
      <w:iCs/>
      <w:color w:val="CDC3A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48D8"/>
    <w:rPr>
      <w:b/>
      <w:bCs/>
      <w:smallCaps/>
      <w:color w:val="CDC3A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53639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53639"/>
  </w:style>
  <w:style w:type="paragraph" w:styleId="Footer">
    <w:name w:val="footer"/>
    <w:basedOn w:val="Normal"/>
    <w:link w:val="FooterChar"/>
    <w:uiPriority w:val="99"/>
    <w:unhideWhenUsed/>
    <w:rsid w:val="00753639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53639"/>
  </w:style>
  <w:style w:type="table" w:styleId="TableGrid">
    <w:name w:val="Table Grid"/>
    <w:basedOn w:val="TableNormal"/>
    <w:uiPriority w:val="39"/>
    <w:rsid w:val="007536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C20208"/>
    <w:pPr>
      <w:autoSpaceDE w:val="0"/>
      <w:autoSpaceDN w:val="0"/>
      <w:adjustRightInd w:val="0"/>
    </w:pPr>
    <w:rPr>
      <w:rFonts w:ascii="F37 Ginger Light" w:hAnsi="F37 Ginger Light" w:cs="F37 Ginger Light"/>
      <w:color w:val="000000"/>
      <w:kern w:val="0"/>
    </w:rPr>
  </w:style>
  <w:style w:type="paragraph" w:styleId="Pa0" w:customStyle="1">
    <w:name w:val="Pa0"/>
    <w:basedOn w:val="Default"/>
    <w:next w:val="Default"/>
    <w:uiPriority w:val="99"/>
    <w:rsid w:val="00C20208"/>
    <w:pPr>
      <w:spacing w:line="241" w:lineRule="atLeast"/>
    </w:pPr>
    <w:rPr>
      <w:rFonts w:cstheme="minorBidi"/>
      <w:color w:val="auto"/>
    </w:rPr>
  </w:style>
  <w:style w:type="paragraph" w:styleId="paragraph" w:customStyle="1">
    <w:name w:val="paragraph"/>
    <w:basedOn w:val="Normal"/>
    <w:rsid w:val="00CF292E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normaltextrun" w:customStyle="1">
    <w:name w:val="normaltextrun"/>
    <w:basedOn w:val="DefaultParagraphFont"/>
    <w:rsid w:val="00CF292E"/>
  </w:style>
  <w:style w:type="character" w:styleId="eop" w:customStyle="1">
    <w:name w:val="eop"/>
    <w:basedOn w:val="DefaultParagraphFont"/>
    <w:rsid w:val="00CF2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00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guer\Downloads\BHF_LetterheadTemplate_English.dotx" TargetMode="External"/></Relationships>
</file>

<file path=word/theme/theme1.xml><?xml version="1.0" encoding="utf-8"?>
<a:theme xmlns:a="http://schemas.openxmlformats.org/drawingml/2006/main" name="BHF_Letterhead_01">
  <a:themeElements>
    <a:clrScheme name="BHF Colours">
      <a:dk1>
        <a:srgbClr val="000000"/>
      </a:dk1>
      <a:lt1>
        <a:srgbClr val="FFFFFF"/>
      </a:lt1>
      <a:dk2>
        <a:srgbClr val="FF0030"/>
      </a:dk2>
      <a:lt2>
        <a:srgbClr val="FFFFFF"/>
      </a:lt2>
      <a:accent1>
        <a:srgbClr val="FAF9F6"/>
      </a:accent1>
      <a:accent2>
        <a:srgbClr val="474E59"/>
      </a:accent2>
      <a:accent3>
        <a:srgbClr val="FFBE32"/>
      </a:accent3>
      <a:accent4>
        <a:srgbClr val="2C91FF"/>
      </a:accent4>
      <a:accent5>
        <a:srgbClr val="500AB3"/>
      </a:accent5>
      <a:accent6>
        <a:srgbClr val="00A06E"/>
      </a:accent6>
      <a:hlink>
        <a:srgbClr val="D8117D"/>
      </a:hlink>
      <a:folHlink>
        <a:srgbClr val="AF1E7A"/>
      </a:folHlink>
    </a:clrScheme>
    <a:fontScheme name="BHF">
      <a:majorFont>
        <a:latin typeface="BHF Beats Bold"/>
        <a:ea typeface=""/>
        <a:cs typeface=""/>
      </a:majorFont>
      <a:minorFont>
        <a:latin typeface="F37 Ginger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1FB07FA8E133439ACDC0346B78E1B2" ma:contentTypeVersion="18" ma:contentTypeDescription="Create a new document." ma:contentTypeScope="" ma:versionID="36301a5e8874e8ec939886264419516a">
  <xsd:schema xmlns:xsd="http://www.w3.org/2001/XMLSchema" xmlns:xs="http://www.w3.org/2001/XMLSchema" xmlns:p="http://schemas.microsoft.com/office/2006/metadata/properties" xmlns:ns2="5f8870c1-8a35-42c8-859e-a369700e3c5f" xmlns:ns3="b40a5d49-fbd4-4446-8204-b870df92bc2b" targetNamespace="http://schemas.microsoft.com/office/2006/metadata/properties" ma:root="true" ma:fieldsID="1a3612b97e7f755b4aac92edf0c0aef5" ns2:_="" ns3:_="">
    <xsd:import namespace="5f8870c1-8a35-42c8-859e-a369700e3c5f"/>
    <xsd:import namespace="b40a5d49-fbd4-4446-8204-b870df92bc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870c1-8a35-42c8-859e-a369700e3c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4b10459-1d73-4dcd-97c8-8371d1f94e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a5d49-fbd4-4446-8204-b870df92bc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7ec304a-469c-4048-b081-4c50cb343570}" ma:internalName="TaxCatchAll" ma:showField="CatchAllData" ma:web="b40a5d49-fbd4-4446-8204-b870df92bc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0a5d49-fbd4-4446-8204-b870df92bc2b">
      <UserInfo>
        <DisplayName>Emma O'Donnell</DisplayName>
        <AccountId>194</AccountId>
        <AccountType/>
      </UserInfo>
      <UserInfo>
        <DisplayName>Bertie Teague</DisplayName>
        <AccountId>687</AccountId>
        <AccountType/>
      </UserInfo>
      <UserInfo>
        <DisplayName>Melissa Winterbottom</DisplayName>
        <AccountId>585</AccountId>
        <AccountType/>
      </UserInfo>
    </SharedWithUsers>
    <lcf76f155ced4ddcb4097134ff3c332f xmlns="5f8870c1-8a35-42c8-859e-a369700e3c5f">
      <Terms xmlns="http://schemas.microsoft.com/office/infopath/2007/PartnerControls"/>
    </lcf76f155ced4ddcb4097134ff3c332f>
    <TaxCatchAll xmlns="b40a5d49-fbd4-4446-8204-b870df92bc2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CF526E-F6DF-4F4A-840B-1BC5ED2AD28B}"/>
</file>

<file path=customXml/itemProps2.xml><?xml version="1.0" encoding="utf-8"?>
<ds:datastoreItem xmlns:ds="http://schemas.openxmlformats.org/officeDocument/2006/customXml" ds:itemID="{D51F26E0-4191-504E-ACF8-9E7C0A47A2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50C493-EA33-43CF-822F-AD1BF89C6708}">
  <ds:schemaRefs>
    <ds:schemaRef ds:uri="http://schemas.microsoft.com/office/2006/metadata/properties"/>
    <ds:schemaRef ds:uri="http://schemas.microsoft.com/office/infopath/2007/PartnerControls"/>
    <ds:schemaRef ds:uri="e1a54e9e-67cf-4f2e-9c3b-cc20b2be27b3"/>
    <ds:schemaRef ds:uri="a193a0ff-3849-4072-a808-0110fc0675e9"/>
  </ds:schemaRefs>
</ds:datastoreItem>
</file>

<file path=customXml/itemProps4.xml><?xml version="1.0" encoding="utf-8"?>
<ds:datastoreItem xmlns:ds="http://schemas.openxmlformats.org/officeDocument/2006/customXml" ds:itemID="{A647AF93-58E7-499A-8815-314DCBF8FC6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BHF_LetterheadTemplate_English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Bertie Teague</dc:creator>
  <cp:keywords/>
  <dc:description/>
  <cp:lastModifiedBy>Hannah Watkins</cp:lastModifiedBy>
  <cp:revision>29</cp:revision>
  <cp:lastPrinted>2024-06-11T08:36:00Z</cp:lastPrinted>
  <dcterms:created xsi:type="dcterms:W3CDTF">2024-07-11T08:23:00Z</dcterms:created>
  <dcterms:modified xsi:type="dcterms:W3CDTF">2024-08-19T08:00:20Z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0x010100FA1FB07FA8E133439ACDC0346B78E1B2</vt:lpwstr>
  </property>
</Properties>
</file>