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D28086" w14:textId="77777777" w:rsidR="00AC0B5A" w:rsidRDefault="00C2020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996108" wp14:editId="34F8DD9B">
                <wp:simplePos x="0" y="0"/>
                <wp:positionH relativeFrom="column">
                  <wp:posOffset>9316</wp:posOffset>
                </wp:positionH>
                <wp:positionV relativeFrom="paragraph">
                  <wp:posOffset>-726014</wp:posOffset>
                </wp:positionV>
                <wp:extent cx="4981303" cy="9233854"/>
                <wp:effectExtent l="0" t="0" r="0" b="5715"/>
                <wp:wrapNone/>
                <wp:docPr id="95729382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1303" cy="92338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B44905" w14:textId="60218854" w:rsidR="007929BB" w:rsidRPr="00D34028" w:rsidRDefault="007929BB" w:rsidP="0055006B">
                            <w:pPr>
                              <w:pStyle w:val="Header"/>
                              <w:spacing w:line="276" w:lineRule="auto"/>
                              <w:rPr>
                                <w:sz w:val="23"/>
                                <w:szCs w:val="23"/>
                              </w:rPr>
                            </w:pPr>
                            <w:r w:rsidRPr="00D34028">
                              <w:rPr>
                                <w:noProof/>
                                <w:sz w:val="23"/>
                                <w:szCs w:val="23"/>
                              </w:rPr>
                              <w:drawing>
                                <wp:inline distT="0" distB="0" distL="0" distR="0" wp14:anchorId="62F8909E" wp14:editId="74D0EBC4">
                                  <wp:extent cx="1765300" cy="177800"/>
                                  <wp:effectExtent l="0" t="0" r="0" b="0"/>
                                  <wp:docPr id="165556979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8928702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65300" cy="177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34028">
                              <w:rPr>
                                <w:sz w:val="23"/>
                                <w:szCs w:val="23"/>
                              </w:rPr>
                              <w:br/>
                            </w:r>
                            <w:r w:rsidR="0055006B" w:rsidRPr="00D34028">
                              <w:rPr>
                                <w:sz w:val="23"/>
                                <w:szCs w:val="23"/>
                              </w:rPr>
                              <w:t>Greater London House</w:t>
                            </w:r>
                          </w:p>
                          <w:p w14:paraId="7065CDB1" w14:textId="7FB2E031" w:rsidR="0055006B" w:rsidRPr="00D34028" w:rsidRDefault="0055006B" w:rsidP="0055006B">
                            <w:pPr>
                              <w:pStyle w:val="Header"/>
                              <w:spacing w:line="276" w:lineRule="auto"/>
                              <w:rPr>
                                <w:sz w:val="23"/>
                                <w:szCs w:val="23"/>
                              </w:rPr>
                            </w:pPr>
                            <w:r w:rsidRPr="00D34028">
                              <w:rPr>
                                <w:sz w:val="23"/>
                                <w:szCs w:val="23"/>
                              </w:rPr>
                              <w:t>180 Hampstead Road</w:t>
                            </w:r>
                          </w:p>
                          <w:p w14:paraId="662554A2" w14:textId="18154C58" w:rsidR="0055006B" w:rsidRPr="00D34028" w:rsidRDefault="0055006B" w:rsidP="0055006B">
                            <w:pPr>
                              <w:pStyle w:val="Header"/>
                              <w:spacing w:line="276" w:lineRule="auto"/>
                              <w:rPr>
                                <w:sz w:val="23"/>
                                <w:szCs w:val="23"/>
                              </w:rPr>
                            </w:pPr>
                            <w:r w:rsidRPr="00D34028">
                              <w:rPr>
                                <w:sz w:val="23"/>
                                <w:szCs w:val="23"/>
                              </w:rPr>
                              <w:t xml:space="preserve">London </w:t>
                            </w:r>
                          </w:p>
                          <w:p w14:paraId="2519BB67" w14:textId="3946F384" w:rsidR="0055006B" w:rsidRPr="00D34028" w:rsidRDefault="0055006B" w:rsidP="0055006B">
                            <w:pPr>
                              <w:pStyle w:val="Header"/>
                              <w:spacing w:line="276" w:lineRule="auto"/>
                              <w:rPr>
                                <w:sz w:val="23"/>
                                <w:szCs w:val="23"/>
                              </w:rPr>
                            </w:pPr>
                            <w:r w:rsidRPr="00D34028">
                              <w:rPr>
                                <w:sz w:val="23"/>
                                <w:szCs w:val="23"/>
                              </w:rPr>
                              <w:t>NW1 7AW</w:t>
                            </w:r>
                          </w:p>
                          <w:p w14:paraId="3D4DF219" w14:textId="77777777" w:rsidR="007929BB" w:rsidRPr="00D34028" w:rsidRDefault="007929BB" w:rsidP="004A3DF4">
                            <w:pPr>
                              <w:spacing w:line="360" w:lineRule="auto"/>
                              <w:rPr>
                                <w:sz w:val="23"/>
                                <w:szCs w:val="23"/>
                              </w:rPr>
                            </w:pPr>
                          </w:p>
                          <w:p w14:paraId="5E921187" w14:textId="77777777" w:rsidR="00D038B0" w:rsidRPr="00D34028" w:rsidRDefault="00D038B0" w:rsidP="00D038B0">
                            <w:pPr>
                              <w:tabs>
                                <w:tab w:val="left" w:pos="360"/>
                              </w:tabs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D34028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&lt;date&gt; </w:t>
                            </w:r>
                          </w:p>
                          <w:p w14:paraId="24B759DC" w14:textId="77777777" w:rsidR="00D038B0" w:rsidRPr="00D34028" w:rsidRDefault="00D038B0" w:rsidP="00D038B0">
                            <w:pPr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</w:p>
                          <w:p w14:paraId="28FF2364" w14:textId="6A8C0A3B" w:rsidR="00D038B0" w:rsidRPr="00D34028" w:rsidRDefault="00D038B0" w:rsidP="00D038B0">
                            <w:pPr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D34028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Dear </w:t>
                            </w:r>
                          </w:p>
                          <w:p w14:paraId="5EFD7E54" w14:textId="77777777" w:rsidR="00D038B0" w:rsidRPr="00D34028" w:rsidRDefault="00D038B0" w:rsidP="00D038B0">
                            <w:pPr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</w:p>
                          <w:p w14:paraId="16D5A566" w14:textId="66843F83" w:rsidR="009833C2" w:rsidRPr="00D34028" w:rsidRDefault="00CB3F0D" w:rsidP="00CB3F0D">
                            <w:pPr>
                              <w:jc w:val="both"/>
                              <w:rPr>
                                <w:rFonts w:cs="Arial"/>
                                <w:color w:val="000000"/>
                                <w:sz w:val="23"/>
                                <w:szCs w:val="23"/>
                              </w:rPr>
                            </w:pPr>
                            <w:r w:rsidRPr="00D34028">
                              <w:rPr>
                                <w:rFonts w:cs="Arial"/>
                                <w:color w:val="000000"/>
                                <w:sz w:val="23"/>
                                <w:szCs w:val="23"/>
                              </w:rPr>
                              <w:t xml:space="preserve">We were very sorry to hear about the loss of &lt;name&gt;. I wanted to thank you for your kind donation of </w:t>
                            </w:r>
                            <w:r w:rsidR="007719C3" w:rsidRPr="00D34028">
                              <w:rPr>
                                <w:rFonts w:cs="Arial"/>
                                <w:color w:val="000000"/>
                                <w:sz w:val="23"/>
                                <w:szCs w:val="23"/>
                              </w:rPr>
                              <w:t>&lt;</w:t>
                            </w:r>
                            <w:r w:rsidRPr="00D34028">
                              <w:rPr>
                                <w:rFonts w:cs="Arial"/>
                                <w:color w:val="000000"/>
                                <w:sz w:val="23"/>
                                <w:szCs w:val="23"/>
                              </w:rPr>
                              <w:t>£X</w:t>
                            </w:r>
                            <w:r w:rsidR="007719C3" w:rsidRPr="00D34028">
                              <w:rPr>
                                <w:rFonts w:cs="Arial"/>
                                <w:color w:val="000000"/>
                                <w:sz w:val="23"/>
                                <w:szCs w:val="23"/>
                              </w:rPr>
                              <w:t xml:space="preserve"> &gt;</w:t>
                            </w:r>
                            <w:r w:rsidRPr="00D34028">
                              <w:rPr>
                                <w:rFonts w:cs="Arial"/>
                                <w:color w:val="000000"/>
                                <w:sz w:val="23"/>
                                <w:szCs w:val="23"/>
                              </w:rPr>
                              <w:t>in their memory and to let you know that our thoughts are with you.</w:t>
                            </w:r>
                            <w:r w:rsidR="009D3CAE">
                              <w:rPr>
                                <w:rFonts w:cs="Arial"/>
                                <w:color w:val="000000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9833C2" w:rsidRPr="00D34028">
                              <w:rPr>
                                <w:rFonts w:cs="Arial"/>
                                <w:color w:val="000000"/>
                                <w:sz w:val="23"/>
                                <w:szCs w:val="23"/>
                              </w:rPr>
                              <w:t>We’re touched and honoured that you remembered the British Heart Foundation</w:t>
                            </w:r>
                            <w:r w:rsidR="002873A0">
                              <w:rPr>
                                <w:rFonts w:cs="Arial"/>
                                <w:color w:val="000000"/>
                                <w:sz w:val="23"/>
                                <w:szCs w:val="23"/>
                              </w:rPr>
                              <w:t xml:space="preserve"> (BHF)</w:t>
                            </w:r>
                            <w:r w:rsidR="009833C2" w:rsidRPr="00D34028">
                              <w:rPr>
                                <w:rFonts w:cs="Arial"/>
                                <w:color w:val="000000"/>
                                <w:sz w:val="23"/>
                                <w:szCs w:val="23"/>
                              </w:rPr>
                              <w:t xml:space="preserve"> at this difficult time.  </w:t>
                            </w:r>
                          </w:p>
                          <w:p w14:paraId="539A48E4" w14:textId="77777777" w:rsidR="00D038B0" w:rsidRPr="00D34028" w:rsidRDefault="00D038B0" w:rsidP="00D038B0">
                            <w:pPr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</w:p>
                          <w:p w14:paraId="60EB3A14" w14:textId="351DCD41" w:rsidR="00D038B0" w:rsidRPr="00D34028" w:rsidRDefault="00681FA7" w:rsidP="00D038B0">
                            <w:pPr>
                              <w:jc w:val="both"/>
                              <w:rPr>
                                <w:rFonts w:cs="Arial"/>
                                <w:color w:val="000000"/>
                                <w:sz w:val="23"/>
                                <w:szCs w:val="23"/>
                              </w:rPr>
                            </w:pPr>
                            <w:r w:rsidRPr="00D34028">
                              <w:rPr>
                                <w:rFonts w:cs="Arial"/>
                                <w:color w:val="000000"/>
                                <w:sz w:val="23"/>
                                <w:szCs w:val="23"/>
                              </w:rPr>
                              <w:t xml:space="preserve">Far too many of us have felt the pain of losing someone we love. That’s why the British Heart Foundation </w:t>
                            </w:r>
                            <w:r w:rsidR="000024FF" w:rsidRPr="00D34028">
                              <w:rPr>
                                <w:rFonts w:cs="Arial"/>
                                <w:color w:val="000000"/>
                                <w:sz w:val="23"/>
                                <w:szCs w:val="23"/>
                              </w:rPr>
                              <w:t xml:space="preserve">exists. </w:t>
                            </w:r>
                            <w:r w:rsidR="00D038B0" w:rsidRPr="00D34028">
                              <w:rPr>
                                <w:rFonts w:cs="Arial"/>
                                <w:sz w:val="23"/>
                                <w:szCs w:val="23"/>
                              </w:rPr>
                              <w:t>In Memoriam</w:t>
                            </w:r>
                            <w:r w:rsidR="00B25896" w:rsidRPr="00D34028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donations</w:t>
                            </w:r>
                            <w:r w:rsidR="007424B9" w:rsidRPr="00D34028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like those collected in memory of </w:t>
                            </w:r>
                            <w:r w:rsidR="00FE2ACA" w:rsidRPr="00D34028">
                              <w:rPr>
                                <w:rFonts w:cs="Arial"/>
                                <w:sz w:val="23"/>
                                <w:szCs w:val="23"/>
                              </w:rPr>
                              <w:t>&lt; deceased’s name&gt;</w:t>
                            </w:r>
                            <w:r w:rsidR="007424B9" w:rsidRPr="00D34028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power groundbreaking research, CPR training and vital support services to help keep hearts beating across the UK. </w:t>
                            </w:r>
                            <w:r w:rsidR="00D038B0" w:rsidRPr="00D34028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  <w:p w14:paraId="5B023493" w14:textId="77777777" w:rsidR="002F4476" w:rsidRPr="00D34028" w:rsidRDefault="002F4476" w:rsidP="00D038B0">
                            <w:pPr>
                              <w:jc w:val="both"/>
                              <w:rPr>
                                <w:rFonts w:cs="Arial"/>
                                <w:color w:val="000000"/>
                                <w:sz w:val="23"/>
                                <w:szCs w:val="23"/>
                              </w:rPr>
                            </w:pPr>
                          </w:p>
                          <w:p w14:paraId="01CFC4D6" w14:textId="53581625" w:rsidR="00CB3F0D" w:rsidRPr="00D34028" w:rsidRDefault="00FE2ACA" w:rsidP="00CB3F0D">
                            <w:pPr>
                              <w:jc w:val="both"/>
                              <w:rPr>
                                <w:rFonts w:cs="Arial"/>
                                <w:color w:val="000000"/>
                                <w:sz w:val="23"/>
                                <w:szCs w:val="23"/>
                              </w:rPr>
                            </w:pPr>
                            <w:r w:rsidRPr="00D34028">
                              <w:rPr>
                                <w:rFonts w:cs="Arial"/>
                                <w:color w:val="000000"/>
                                <w:sz w:val="23"/>
                                <w:szCs w:val="23"/>
                              </w:rPr>
                              <w:t>Fro</w:t>
                            </w:r>
                            <w:r w:rsidR="004661A7" w:rsidRPr="00D34028">
                              <w:rPr>
                                <w:rFonts w:cs="Arial"/>
                                <w:color w:val="000000"/>
                                <w:sz w:val="23"/>
                                <w:szCs w:val="23"/>
                              </w:rPr>
                              <w:t>m</w:t>
                            </w:r>
                            <w:r w:rsidRPr="00D34028">
                              <w:rPr>
                                <w:rFonts w:cs="Arial"/>
                                <w:color w:val="000000"/>
                                <w:sz w:val="23"/>
                                <w:szCs w:val="23"/>
                              </w:rPr>
                              <w:t xml:space="preserve"> pacemaker technology and portable defibrillators to the U</w:t>
                            </w:r>
                            <w:r w:rsidR="004661A7" w:rsidRPr="00D34028">
                              <w:rPr>
                                <w:rFonts w:cs="Arial"/>
                                <w:color w:val="000000"/>
                                <w:sz w:val="23"/>
                                <w:szCs w:val="23"/>
                              </w:rPr>
                              <w:t>K</w:t>
                            </w:r>
                            <w:r w:rsidRPr="00D34028">
                              <w:rPr>
                                <w:rFonts w:cs="Arial"/>
                                <w:color w:val="000000"/>
                                <w:sz w:val="23"/>
                                <w:szCs w:val="23"/>
                              </w:rPr>
                              <w:t>’s first heart transplant, the proof of support is</w:t>
                            </w:r>
                            <w:r w:rsidR="004661A7" w:rsidRPr="00D34028">
                              <w:rPr>
                                <w:rFonts w:cs="Arial"/>
                                <w:color w:val="000000"/>
                                <w:sz w:val="23"/>
                                <w:szCs w:val="23"/>
                              </w:rPr>
                              <w:t xml:space="preserve">n’t just found in treatments available today. It’s in the extra birthdays celebrated and memories made. </w:t>
                            </w:r>
                          </w:p>
                          <w:p w14:paraId="1ABEE8F6" w14:textId="77777777" w:rsidR="00CB3F0D" w:rsidRPr="00D34028" w:rsidRDefault="00CB3F0D" w:rsidP="00CB3F0D">
                            <w:pPr>
                              <w:jc w:val="both"/>
                              <w:rPr>
                                <w:rFonts w:cs="Arial"/>
                                <w:color w:val="000000"/>
                                <w:sz w:val="23"/>
                                <w:szCs w:val="23"/>
                              </w:rPr>
                            </w:pPr>
                          </w:p>
                          <w:p w14:paraId="28FBE715" w14:textId="464556F3" w:rsidR="00CB3F0D" w:rsidRPr="00D34028" w:rsidRDefault="00CB3F0D" w:rsidP="00CB3F0D">
                            <w:pPr>
                              <w:jc w:val="both"/>
                              <w:rPr>
                                <w:rFonts w:cs="Arial"/>
                                <w:color w:val="000000"/>
                                <w:sz w:val="23"/>
                                <w:szCs w:val="23"/>
                              </w:rPr>
                            </w:pPr>
                            <w:r w:rsidRPr="00D34028">
                              <w:rPr>
                                <w:rFonts w:cs="Arial"/>
                                <w:color w:val="000000"/>
                                <w:sz w:val="23"/>
                                <w:szCs w:val="23"/>
                              </w:rPr>
                              <w:t>Thank you, once again, for remembering the British Heart Foundation</w:t>
                            </w:r>
                            <w:r w:rsidR="00D34028" w:rsidRPr="00D34028">
                              <w:rPr>
                                <w:rFonts w:cs="Arial"/>
                                <w:color w:val="000000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9D3CAE">
                              <w:rPr>
                                <w:rFonts w:cs="Arial"/>
                                <w:color w:val="000000"/>
                                <w:sz w:val="23"/>
                                <w:szCs w:val="23"/>
                              </w:rPr>
                              <w:t xml:space="preserve">our thoughts are with you </w:t>
                            </w:r>
                            <w:r w:rsidR="00D34028" w:rsidRPr="00D34028">
                              <w:rPr>
                                <w:rFonts w:cs="Arial"/>
                                <w:color w:val="000000"/>
                                <w:sz w:val="23"/>
                                <w:szCs w:val="23"/>
                              </w:rPr>
                              <w:t xml:space="preserve">and your loved ones. </w:t>
                            </w:r>
                          </w:p>
                          <w:p w14:paraId="62DCE692" w14:textId="77777777" w:rsidR="00CB3F0D" w:rsidRPr="00D34028" w:rsidRDefault="00CB3F0D" w:rsidP="00CB3F0D">
                            <w:pPr>
                              <w:spacing w:line="276" w:lineRule="auto"/>
                              <w:rPr>
                                <w:rFonts w:cs="Arial"/>
                                <w:sz w:val="23"/>
                                <w:szCs w:val="23"/>
                                <w:lang w:val="en"/>
                              </w:rPr>
                            </w:pPr>
                          </w:p>
                          <w:p w14:paraId="5DE87DBC" w14:textId="77777777" w:rsidR="00D34028" w:rsidRPr="00D34028" w:rsidRDefault="00D34028" w:rsidP="00CB3F0D">
                            <w:pPr>
                              <w:spacing w:line="276" w:lineRule="auto"/>
                              <w:rPr>
                                <w:rFonts w:cs="Arial"/>
                                <w:sz w:val="23"/>
                                <w:szCs w:val="23"/>
                                <w:lang w:val="en"/>
                              </w:rPr>
                            </w:pPr>
                          </w:p>
                          <w:p w14:paraId="40DB8EF7" w14:textId="77777777" w:rsidR="00CB3F0D" w:rsidRPr="00D34028" w:rsidRDefault="00CB3F0D" w:rsidP="00CB3F0D">
                            <w:pPr>
                              <w:jc w:val="both"/>
                              <w:rPr>
                                <w:rFonts w:cs="Arial"/>
                                <w:color w:val="000000"/>
                                <w:sz w:val="23"/>
                                <w:szCs w:val="23"/>
                              </w:rPr>
                            </w:pPr>
                            <w:r w:rsidRPr="00D34028">
                              <w:rPr>
                                <w:rFonts w:cs="Arial"/>
                                <w:color w:val="000000"/>
                                <w:sz w:val="23"/>
                                <w:szCs w:val="23"/>
                              </w:rPr>
                              <w:t>Yours sincerely,</w:t>
                            </w:r>
                          </w:p>
                          <w:p w14:paraId="420865EF" w14:textId="77777777" w:rsidR="00CB3F0D" w:rsidRPr="00D34028" w:rsidRDefault="00CB3F0D" w:rsidP="00CB3F0D">
                            <w:pPr>
                              <w:jc w:val="both"/>
                              <w:rPr>
                                <w:rFonts w:cs="Arial"/>
                                <w:color w:val="000000"/>
                                <w:sz w:val="23"/>
                                <w:szCs w:val="23"/>
                              </w:rPr>
                            </w:pPr>
                          </w:p>
                          <w:p w14:paraId="573B513F" w14:textId="77777777" w:rsidR="00CB3F0D" w:rsidRPr="00D34028" w:rsidRDefault="00CB3F0D" w:rsidP="00CB3F0D">
                            <w:pPr>
                              <w:jc w:val="both"/>
                              <w:rPr>
                                <w:rFonts w:cs="Arial"/>
                                <w:color w:val="000000"/>
                                <w:sz w:val="23"/>
                                <w:szCs w:val="23"/>
                              </w:rPr>
                            </w:pPr>
                          </w:p>
                          <w:p w14:paraId="19A8CC69" w14:textId="77777777" w:rsidR="00CB3F0D" w:rsidRPr="00D34028" w:rsidRDefault="00CB3F0D" w:rsidP="00CB3F0D">
                            <w:pPr>
                              <w:jc w:val="both"/>
                              <w:rPr>
                                <w:rFonts w:cs="Arial"/>
                                <w:color w:val="000000"/>
                                <w:sz w:val="23"/>
                                <w:szCs w:val="23"/>
                              </w:rPr>
                            </w:pPr>
                            <w:r w:rsidRPr="00D34028">
                              <w:rPr>
                                <w:rFonts w:cs="Arial"/>
                                <w:color w:val="000000"/>
                                <w:sz w:val="23"/>
                                <w:szCs w:val="23"/>
                              </w:rPr>
                              <w:t>&lt;Name&gt;</w:t>
                            </w:r>
                          </w:p>
                          <w:p w14:paraId="7BB6888B" w14:textId="77777777" w:rsidR="00CB3F0D" w:rsidRPr="00D34028" w:rsidRDefault="00CB3F0D" w:rsidP="00CB3F0D">
                            <w:pPr>
                              <w:jc w:val="both"/>
                              <w:rPr>
                                <w:rFonts w:cs="Arial"/>
                                <w:color w:val="000000"/>
                                <w:sz w:val="23"/>
                                <w:szCs w:val="23"/>
                              </w:rPr>
                            </w:pPr>
                            <w:r w:rsidRPr="00D34028">
                              <w:rPr>
                                <w:rFonts w:cs="Arial"/>
                                <w:color w:val="000000"/>
                                <w:sz w:val="23"/>
                                <w:szCs w:val="23"/>
                              </w:rPr>
                              <w:t>&lt;title and location&gt;</w:t>
                            </w:r>
                          </w:p>
                          <w:p w14:paraId="6F599AEA" w14:textId="77777777" w:rsidR="00C20208" w:rsidRPr="00C20208" w:rsidRDefault="00C20208" w:rsidP="00C20208">
                            <w:pPr>
                              <w:spacing w:line="276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99610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.75pt;margin-top:-57.15pt;width:392.25pt;height:727.1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" filled="f" stroked="f" strokeweight=".5pt">
                <v:textbox>
                  <w:txbxContent>
                    <w:p w14:paraId="37B44905" w14:textId="60218854" w:rsidR="007929BB" w:rsidRPr="00D34028" w:rsidRDefault="007929BB" w:rsidP="0055006B">
                      <w:pPr>
                        <w:pStyle w:val="Header"/>
                        <w:spacing w:line="276" w:lineRule="auto"/>
                        <w:rPr>
                          <w:sz w:val="23"/>
                          <w:szCs w:val="23"/>
                        </w:rPr>
                      </w:pPr>
                      <w:r w:rsidRPr="00D34028">
                        <w:rPr>
                          <w:noProof/>
                          <w:sz w:val="23"/>
                          <w:szCs w:val="23"/>
                        </w:rPr>
                        <w:drawing>
                          <wp:inline distT="0" distB="0" distL="0" distR="0" wp14:anchorId="62F8909E" wp14:editId="74D0EBC4">
                            <wp:extent cx="1765300" cy="177800"/>
                            <wp:effectExtent l="0" t="0" r="0" b="0"/>
                            <wp:docPr id="165556979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8928702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65300" cy="177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34028">
                        <w:rPr>
                          <w:sz w:val="23"/>
                          <w:szCs w:val="23"/>
                        </w:rPr>
                        <w:br/>
                      </w:r>
                      <w:r w:rsidR="0055006B" w:rsidRPr="00D34028">
                        <w:rPr>
                          <w:sz w:val="23"/>
                          <w:szCs w:val="23"/>
                        </w:rPr>
                        <w:t>Greater London House</w:t>
                      </w:r>
                    </w:p>
                    <w:p w14:paraId="7065CDB1" w14:textId="7FB2E031" w:rsidR="0055006B" w:rsidRPr="00D34028" w:rsidRDefault="0055006B" w:rsidP="0055006B">
                      <w:pPr>
                        <w:pStyle w:val="Header"/>
                        <w:spacing w:line="276" w:lineRule="auto"/>
                        <w:rPr>
                          <w:sz w:val="23"/>
                          <w:szCs w:val="23"/>
                        </w:rPr>
                      </w:pPr>
                      <w:r w:rsidRPr="00D34028">
                        <w:rPr>
                          <w:sz w:val="23"/>
                          <w:szCs w:val="23"/>
                        </w:rPr>
                        <w:t>180 Hampstead Road</w:t>
                      </w:r>
                    </w:p>
                    <w:p w14:paraId="662554A2" w14:textId="18154C58" w:rsidR="0055006B" w:rsidRPr="00D34028" w:rsidRDefault="0055006B" w:rsidP="0055006B">
                      <w:pPr>
                        <w:pStyle w:val="Header"/>
                        <w:spacing w:line="276" w:lineRule="auto"/>
                        <w:rPr>
                          <w:sz w:val="23"/>
                          <w:szCs w:val="23"/>
                        </w:rPr>
                      </w:pPr>
                      <w:r w:rsidRPr="00D34028">
                        <w:rPr>
                          <w:sz w:val="23"/>
                          <w:szCs w:val="23"/>
                        </w:rPr>
                        <w:t xml:space="preserve">London </w:t>
                      </w:r>
                    </w:p>
                    <w:p w14:paraId="2519BB67" w14:textId="3946F384" w:rsidR="0055006B" w:rsidRPr="00D34028" w:rsidRDefault="0055006B" w:rsidP="0055006B">
                      <w:pPr>
                        <w:pStyle w:val="Header"/>
                        <w:spacing w:line="276" w:lineRule="auto"/>
                        <w:rPr>
                          <w:sz w:val="23"/>
                          <w:szCs w:val="23"/>
                        </w:rPr>
                      </w:pPr>
                      <w:r w:rsidRPr="00D34028">
                        <w:rPr>
                          <w:sz w:val="23"/>
                          <w:szCs w:val="23"/>
                        </w:rPr>
                        <w:t>NW1 7AW</w:t>
                      </w:r>
                    </w:p>
                    <w:p w14:paraId="3D4DF219" w14:textId="77777777" w:rsidR="007929BB" w:rsidRPr="00D34028" w:rsidRDefault="007929BB" w:rsidP="004A3DF4">
                      <w:pPr>
                        <w:spacing w:line="360" w:lineRule="auto"/>
                        <w:rPr>
                          <w:sz w:val="23"/>
                          <w:szCs w:val="23"/>
                        </w:rPr>
                      </w:pPr>
                    </w:p>
                    <w:p w14:paraId="5E921187" w14:textId="77777777" w:rsidR="00D038B0" w:rsidRPr="00D34028" w:rsidRDefault="00D038B0" w:rsidP="00D038B0">
                      <w:pPr>
                        <w:tabs>
                          <w:tab w:val="left" w:pos="360"/>
                        </w:tabs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D34028">
                        <w:rPr>
                          <w:rFonts w:cs="Arial"/>
                          <w:sz w:val="23"/>
                          <w:szCs w:val="23"/>
                        </w:rPr>
                        <w:t xml:space="preserve">&lt;date&gt; </w:t>
                      </w:r>
                    </w:p>
                    <w:p w14:paraId="24B759DC" w14:textId="77777777" w:rsidR="00D038B0" w:rsidRPr="00D34028" w:rsidRDefault="00D038B0" w:rsidP="00D038B0">
                      <w:pPr>
                        <w:rPr>
                          <w:rFonts w:cs="Arial"/>
                          <w:sz w:val="23"/>
                          <w:szCs w:val="23"/>
                        </w:rPr>
                      </w:pPr>
                    </w:p>
                    <w:p w14:paraId="28FF2364" w14:textId="6A8C0A3B" w:rsidR="00D038B0" w:rsidRPr="00D34028" w:rsidRDefault="00D038B0" w:rsidP="00D038B0">
                      <w:pPr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D34028">
                        <w:rPr>
                          <w:rFonts w:cs="Arial"/>
                          <w:sz w:val="23"/>
                          <w:szCs w:val="23"/>
                        </w:rPr>
                        <w:t xml:space="preserve">Dear </w:t>
                      </w:r>
                    </w:p>
                    <w:p w14:paraId="5EFD7E54" w14:textId="77777777" w:rsidR="00D038B0" w:rsidRPr="00D34028" w:rsidRDefault="00D038B0" w:rsidP="00D038B0">
                      <w:pPr>
                        <w:rPr>
                          <w:rFonts w:cs="Arial"/>
                          <w:sz w:val="23"/>
                          <w:szCs w:val="23"/>
                        </w:rPr>
                      </w:pPr>
                    </w:p>
                    <w:p w14:paraId="16D5A566" w14:textId="66843F83" w:rsidR="009833C2" w:rsidRPr="00D34028" w:rsidRDefault="00CB3F0D" w:rsidP="00CB3F0D">
                      <w:pPr>
                        <w:jc w:val="both"/>
                        <w:rPr>
                          <w:rFonts w:cs="Arial"/>
                          <w:color w:val="000000"/>
                          <w:sz w:val="23"/>
                          <w:szCs w:val="23"/>
                        </w:rPr>
                      </w:pPr>
                      <w:r w:rsidRPr="00D34028">
                        <w:rPr>
                          <w:rFonts w:cs="Arial"/>
                          <w:color w:val="000000"/>
                          <w:sz w:val="23"/>
                          <w:szCs w:val="23"/>
                        </w:rPr>
                        <w:t xml:space="preserve">We were very sorry to hear about the loss of &lt;name&gt;. I wanted to thank you for your kind donation of </w:t>
                      </w:r>
                      <w:r w:rsidR="007719C3" w:rsidRPr="00D34028">
                        <w:rPr>
                          <w:rFonts w:cs="Arial"/>
                          <w:color w:val="000000"/>
                          <w:sz w:val="23"/>
                          <w:szCs w:val="23"/>
                        </w:rPr>
                        <w:t>&lt;</w:t>
                      </w:r>
                      <w:r w:rsidRPr="00D34028">
                        <w:rPr>
                          <w:rFonts w:cs="Arial"/>
                          <w:color w:val="000000"/>
                          <w:sz w:val="23"/>
                          <w:szCs w:val="23"/>
                        </w:rPr>
                        <w:t>£X</w:t>
                      </w:r>
                      <w:r w:rsidR="007719C3" w:rsidRPr="00D34028">
                        <w:rPr>
                          <w:rFonts w:cs="Arial"/>
                          <w:color w:val="000000"/>
                          <w:sz w:val="23"/>
                          <w:szCs w:val="23"/>
                        </w:rPr>
                        <w:t xml:space="preserve"> &gt;</w:t>
                      </w:r>
                      <w:r w:rsidRPr="00D34028">
                        <w:rPr>
                          <w:rFonts w:cs="Arial"/>
                          <w:color w:val="000000"/>
                          <w:sz w:val="23"/>
                          <w:szCs w:val="23"/>
                        </w:rPr>
                        <w:t>in their memory and to let you know that our thoughts are with you.</w:t>
                      </w:r>
                      <w:r w:rsidR="009D3CAE">
                        <w:rPr>
                          <w:rFonts w:cs="Arial"/>
                          <w:color w:val="000000"/>
                          <w:sz w:val="23"/>
                          <w:szCs w:val="23"/>
                        </w:rPr>
                        <w:t xml:space="preserve"> </w:t>
                      </w:r>
                      <w:r w:rsidR="009833C2" w:rsidRPr="00D34028">
                        <w:rPr>
                          <w:rFonts w:cs="Arial"/>
                          <w:color w:val="000000"/>
                          <w:sz w:val="23"/>
                          <w:szCs w:val="23"/>
                        </w:rPr>
                        <w:t>We’re touched and honoured that you remembered the British Heart Foundation</w:t>
                      </w:r>
                      <w:r w:rsidR="002873A0">
                        <w:rPr>
                          <w:rFonts w:cs="Arial"/>
                          <w:color w:val="000000"/>
                          <w:sz w:val="23"/>
                          <w:szCs w:val="23"/>
                        </w:rPr>
                        <w:t xml:space="preserve"> (BHF)</w:t>
                      </w:r>
                      <w:r w:rsidR="009833C2" w:rsidRPr="00D34028">
                        <w:rPr>
                          <w:rFonts w:cs="Arial"/>
                          <w:color w:val="000000"/>
                          <w:sz w:val="23"/>
                          <w:szCs w:val="23"/>
                        </w:rPr>
                        <w:t xml:space="preserve"> at this difficult time.  </w:t>
                      </w:r>
                    </w:p>
                    <w:p w14:paraId="539A48E4" w14:textId="77777777" w:rsidR="00D038B0" w:rsidRPr="00D34028" w:rsidRDefault="00D038B0" w:rsidP="00D038B0">
                      <w:pPr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</w:p>
                    <w:p w14:paraId="60EB3A14" w14:textId="351DCD41" w:rsidR="00D038B0" w:rsidRPr="00D34028" w:rsidRDefault="00681FA7" w:rsidP="00D038B0">
                      <w:pPr>
                        <w:jc w:val="both"/>
                        <w:rPr>
                          <w:rFonts w:cs="Arial"/>
                          <w:color w:val="000000"/>
                          <w:sz w:val="23"/>
                          <w:szCs w:val="23"/>
                        </w:rPr>
                      </w:pPr>
                      <w:r w:rsidRPr="00D34028">
                        <w:rPr>
                          <w:rFonts w:cs="Arial"/>
                          <w:color w:val="000000"/>
                          <w:sz w:val="23"/>
                          <w:szCs w:val="23"/>
                        </w:rPr>
                        <w:t xml:space="preserve">Far too many of us have felt the pain of losing someone we love. That’s why the British Heart Foundation </w:t>
                      </w:r>
                      <w:r w:rsidR="000024FF" w:rsidRPr="00D34028">
                        <w:rPr>
                          <w:rFonts w:cs="Arial"/>
                          <w:color w:val="000000"/>
                          <w:sz w:val="23"/>
                          <w:szCs w:val="23"/>
                        </w:rPr>
                        <w:t xml:space="preserve">exists. </w:t>
                      </w:r>
                      <w:r w:rsidR="00D038B0" w:rsidRPr="00D34028">
                        <w:rPr>
                          <w:rFonts w:cs="Arial"/>
                          <w:sz w:val="23"/>
                          <w:szCs w:val="23"/>
                        </w:rPr>
                        <w:t>In Memoriam</w:t>
                      </w:r>
                      <w:r w:rsidR="00B25896" w:rsidRPr="00D34028">
                        <w:rPr>
                          <w:rFonts w:cs="Arial"/>
                          <w:sz w:val="23"/>
                          <w:szCs w:val="23"/>
                        </w:rPr>
                        <w:t xml:space="preserve"> donations</w:t>
                      </w:r>
                      <w:r w:rsidR="007424B9" w:rsidRPr="00D34028">
                        <w:rPr>
                          <w:rFonts w:cs="Arial"/>
                          <w:sz w:val="23"/>
                          <w:szCs w:val="23"/>
                        </w:rPr>
                        <w:t xml:space="preserve"> like those collected in memory of </w:t>
                      </w:r>
                      <w:r w:rsidR="00FE2ACA" w:rsidRPr="00D34028">
                        <w:rPr>
                          <w:rFonts w:cs="Arial"/>
                          <w:sz w:val="23"/>
                          <w:szCs w:val="23"/>
                        </w:rPr>
                        <w:t>&lt; deceased’s name&gt;</w:t>
                      </w:r>
                      <w:r w:rsidR="007424B9" w:rsidRPr="00D34028">
                        <w:rPr>
                          <w:rFonts w:cs="Arial"/>
                          <w:sz w:val="23"/>
                          <w:szCs w:val="23"/>
                        </w:rPr>
                        <w:t xml:space="preserve"> power groundbreaking research, CPR training and vital support services to help keep hearts beating across the UK. </w:t>
                      </w:r>
                      <w:r w:rsidR="00D038B0" w:rsidRPr="00D34028"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</w:p>
                    <w:p w14:paraId="5B023493" w14:textId="77777777" w:rsidR="002F4476" w:rsidRPr="00D34028" w:rsidRDefault="002F4476" w:rsidP="00D038B0">
                      <w:pPr>
                        <w:jc w:val="both"/>
                        <w:rPr>
                          <w:rFonts w:cs="Arial"/>
                          <w:color w:val="000000"/>
                          <w:sz w:val="23"/>
                          <w:szCs w:val="23"/>
                        </w:rPr>
                      </w:pPr>
                    </w:p>
                    <w:p w14:paraId="01CFC4D6" w14:textId="53581625" w:rsidR="00CB3F0D" w:rsidRPr="00D34028" w:rsidRDefault="00FE2ACA" w:rsidP="00CB3F0D">
                      <w:pPr>
                        <w:jc w:val="both"/>
                        <w:rPr>
                          <w:rFonts w:cs="Arial"/>
                          <w:color w:val="000000"/>
                          <w:sz w:val="23"/>
                          <w:szCs w:val="23"/>
                        </w:rPr>
                      </w:pPr>
                      <w:r w:rsidRPr="00D34028">
                        <w:rPr>
                          <w:rFonts w:cs="Arial"/>
                          <w:color w:val="000000"/>
                          <w:sz w:val="23"/>
                          <w:szCs w:val="23"/>
                        </w:rPr>
                        <w:t>Fro</w:t>
                      </w:r>
                      <w:r w:rsidR="004661A7" w:rsidRPr="00D34028">
                        <w:rPr>
                          <w:rFonts w:cs="Arial"/>
                          <w:color w:val="000000"/>
                          <w:sz w:val="23"/>
                          <w:szCs w:val="23"/>
                        </w:rPr>
                        <w:t>m</w:t>
                      </w:r>
                      <w:r w:rsidRPr="00D34028">
                        <w:rPr>
                          <w:rFonts w:cs="Arial"/>
                          <w:color w:val="000000"/>
                          <w:sz w:val="23"/>
                          <w:szCs w:val="23"/>
                        </w:rPr>
                        <w:t xml:space="preserve"> pacemaker technology and portable defibrillators to the U</w:t>
                      </w:r>
                      <w:r w:rsidR="004661A7" w:rsidRPr="00D34028">
                        <w:rPr>
                          <w:rFonts w:cs="Arial"/>
                          <w:color w:val="000000"/>
                          <w:sz w:val="23"/>
                          <w:szCs w:val="23"/>
                        </w:rPr>
                        <w:t>K</w:t>
                      </w:r>
                      <w:r w:rsidRPr="00D34028">
                        <w:rPr>
                          <w:rFonts w:cs="Arial"/>
                          <w:color w:val="000000"/>
                          <w:sz w:val="23"/>
                          <w:szCs w:val="23"/>
                        </w:rPr>
                        <w:t>’s first heart transplant, the proof of support is</w:t>
                      </w:r>
                      <w:r w:rsidR="004661A7" w:rsidRPr="00D34028">
                        <w:rPr>
                          <w:rFonts w:cs="Arial"/>
                          <w:color w:val="000000"/>
                          <w:sz w:val="23"/>
                          <w:szCs w:val="23"/>
                        </w:rPr>
                        <w:t xml:space="preserve">n’t just found in treatments available today. It’s in the extra birthdays celebrated and memories made. </w:t>
                      </w:r>
                    </w:p>
                    <w:p w14:paraId="1ABEE8F6" w14:textId="77777777" w:rsidR="00CB3F0D" w:rsidRPr="00D34028" w:rsidRDefault="00CB3F0D" w:rsidP="00CB3F0D">
                      <w:pPr>
                        <w:jc w:val="both"/>
                        <w:rPr>
                          <w:rFonts w:cs="Arial"/>
                          <w:color w:val="000000"/>
                          <w:sz w:val="23"/>
                          <w:szCs w:val="23"/>
                        </w:rPr>
                      </w:pPr>
                    </w:p>
                    <w:p w14:paraId="28FBE715" w14:textId="464556F3" w:rsidR="00CB3F0D" w:rsidRPr="00D34028" w:rsidRDefault="00CB3F0D" w:rsidP="00CB3F0D">
                      <w:pPr>
                        <w:jc w:val="both"/>
                        <w:rPr>
                          <w:rFonts w:cs="Arial"/>
                          <w:color w:val="000000"/>
                          <w:sz w:val="23"/>
                          <w:szCs w:val="23"/>
                        </w:rPr>
                      </w:pPr>
                      <w:r w:rsidRPr="00D34028">
                        <w:rPr>
                          <w:rFonts w:cs="Arial"/>
                          <w:color w:val="000000"/>
                          <w:sz w:val="23"/>
                          <w:szCs w:val="23"/>
                        </w:rPr>
                        <w:t>Thank you, once again, for remembering the British Heart Foundation</w:t>
                      </w:r>
                      <w:r w:rsidR="00D34028" w:rsidRPr="00D34028">
                        <w:rPr>
                          <w:rFonts w:cs="Arial"/>
                          <w:color w:val="000000"/>
                          <w:sz w:val="23"/>
                          <w:szCs w:val="23"/>
                        </w:rPr>
                        <w:t xml:space="preserve"> </w:t>
                      </w:r>
                      <w:r w:rsidR="009D3CAE">
                        <w:rPr>
                          <w:rFonts w:cs="Arial"/>
                          <w:color w:val="000000"/>
                          <w:sz w:val="23"/>
                          <w:szCs w:val="23"/>
                        </w:rPr>
                        <w:t xml:space="preserve">our thoughts are with you </w:t>
                      </w:r>
                      <w:r w:rsidR="00D34028" w:rsidRPr="00D34028">
                        <w:rPr>
                          <w:rFonts w:cs="Arial"/>
                          <w:color w:val="000000"/>
                          <w:sz w:val="23"/>
                          <w:szCs w:val="23"/>
                        </w:rPr>
                        <w:t xml:space="preserve">and your loved ones. </w:t>
                      </w:r>
                    </w:p>
                    <w:p w14:paraId="62DCE692" w14:textId="77777777" w:rsidR="00CB3F0D" w:rsidRPr="00D34028" w:rsidRDefault="00CB3F0D" w:rsidP="00CB3F0D">
                      <w:pPr>
                        <w:spacing w:line="276" w:lineRule="auto"/>
                        <w:rPr>
                          <w:rFonts w:cs="Arial"/>
                          <w:sz w:val="23"/>
                          <w:szCs w:val="23"/>
                          <w:lang w:val="en"/>
                        </w:rPr>
                      </w:pPr>
                    </w:p>
                    <w:p w14:paraId="5DE87DBC" w14:textId="77777777" w:rsidR="00D34028" w:rsidRPr="00D34028" w:rsidRDefault="00D34028" w:rsidP="00CB3F0D">
                      <w:pPr>
                        <w:spacing w:line="276" w:lineRule="auto"/>
                        <w:rPr>
                          <w:rFonts w:cs="Arial"/>
                          <w:sz w:val="23"/>
                          <w:szCs w:val="23"/>
                          <w:lang w:val="en"/>
                        </w:rPr>
                      </w:pPr>
                    </w:p>
                    <w:p w14:paraId="40DB8EF7" w14:textId="77777777" w:rsidR="00CB3F0D" w:rsidRPr="00D34028" w:rsidRDefault="00CB3F0D" w:rsidP="00CB3F0D">
                      <w:pPr>
                        <w:jc w:val="both"/>
                        <w:rPr>
                          <w:rFonts w:cs="Arial"/>
                          <w:color w:val="000000"/>
                          <w:sz w:val="23"/>
                          <w:szCs w:val="23"/>
                        </w:rPr>
                      </w:pPr>
                      <w:r w:rsidRPr="00D34028">
                        <w:rPr>
                          <w:rFonts w:cs="Arial"/>
                          <w:color w:val="000000"/>
                          <w:sz w:val="23"/>
                          <w:szCs w:val="23"/>
                        </w:rPr>
                        <w:t>Yours sincerely,</w:t>
                      </w:r>
                    </w:p>
                    <w:p w14:paraId="420865EF" w14:textId="77777777" w:rsidR="00CB3F0D" w:rsidRPr="00D34028" w:rsidRDefault="00CB3F0D" w:rsidP="00CB3F0D">
                      <w:pPr>
                        <w:jc w:val="both"/>
                        <w:rPr>
                          <w:rFonts w:cs="Arial"/>
                          <w:color w:val="000000"/>
                          <w:sz w:val="23"/>
                          <w:szCs w:val="23"/>
                        </w:rPr>
                      </w:pPr>
                    </w:p>
                    <w:p w14:paraId="573B513F" w14:textId="77777777" w:rsidR="00CB3F0D" w:rsidRPr="00D34028" w:rsidRDefault="00CB3F0D" w:rsidP="00CB3F0D">
                      <w:pPr>
                        <w:jc w:val="both"/>
                        <w:rPr>
                          <w:rFonts w:cs="Arial"/>
                          <w:color w:val="000000"/>
                          <w:sz w:val="23"/>
                          <w:szCs w:val="23"/>
                        </w:rPr>
                      </w:pPr>
                    </w:p>
                    <w:p w14:paraId="19A8CC69" w14:textId="77777777" w:rsidR="00CB3F0D" w:rsidRPr="00D34028" w:rsidRDefault="00CB3F0D" w:rsidP="00CB3F0D">
                      <w:pPr>
                        <w:jc w:val="both"/>
                        <w:rPr>
                          <w:rFonts w:cs="Arial"/>
                          <w:color w:val="000000"/>
                          <w:sz w:val="23"/>
                          <w:szCs w:val="23"/>
                        </w:rPr>
                      </w:pPr>
                      <w:r w:rsidRPr="00D34028">
                        <w:rPr>
                          <w:rFonts w:cs="Arial"/>
                          <w:color w:val="000000"/>
                          <w:sz w:val="23"/>
                          <w:szCs w:val="23"/>
                        </w:rPr>
                        <w:t>&lt;Name&gt;</w:t>
                      </w:r>
                    </w:p>
                    <w:p w14:paraId="7BB6888B" w14:textId="77777777" w:rsidR="00CB3F0D" w:rsidRPr="00D34028" w:rsidRDefault="00CB3F0D" w:rsidP="00CB3F0D">
                      <w:pPr>
                        <w:jc w:val="both"/>
                        <w:rPr>
                          <w:rFonts w:cs="Arial"/>
                          <w:color w:val="000000"/>
                          <w:sz w:val="23"/>
                          <w:szCs w:val="23"/>
                        </w:rPr>
                      </w:pPr>
                      <w:r w:rsidRPr="00D34028">
                        <w:rPr>
                          <w:rFonts w:cs="Arial"/>
                          <w:color w:val="000000"/>
                          <w:sz w:val="23"/>
                          <w:szCs w:val="23"/>
                        </w:rPr>
                        <w:t>&lt;title and location&gt;</w:t>
                      </w:r>
                    </w:p>
                    <w:p w14:paraId="6F599AEA" w14:textId="77777777" w:rsidR="00C20208" w:rsidRPr="00C20208" w:rsidRDefault="00C20208" w:rsidP="00C20208">
                      <w:pPr>
                        <w:spacing w:line="276" w:lineRule="auto"/>
                      </w:pPr>
                    </w:p>
                  </w:txbxContent>
                </v:textbox>
              </v:shape>
            </w:pict>
          </mc:Fallback>
        </mc:AlternateContent>
      </w:r>
    </w:p>
    <w:sectPr w:rsidR="00AC0B5A" w:rsidSect="00750AB2">
      <w:headerReference w:type="default" r:id="rId11"/>
      <w:footerReference w:type="default" r:id="rId12"/>
      <w:pgSz w:w="11906" w:h="16838"/>
      <w:pgMar w:top="1134" w:right="1134" w:bottom="1128" w:left="1134" w:header="1140" w:footer="1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2231D0" w14:textId="77777777" w:rsidR="00342C91" w:rsidRDefault="00342C91" w:rsidP="00753639">
      <w:r>
        <w:separator/>
      </w:r>
    </w:p>
  </w:endnote>
  <w:endnote w:type="continuationSeparator" w:id="0">
    <w:p w14:paraId="3F7FC850" w14:textId="77777777" w:rsidR="00342C91" w:rsidRDefault="00342C91" w:rsidP="007536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F37 Ginger Light">
    <w:panose1 w:val="000005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HF Beats Bold">
    <w:altName w:val="Calibri"/>
    <w:panose1 w:val="000008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14"/>
      <w:gridCol w:w="4814"/>
    </w:tblGrid>
    <w:tr w:rsidR="00817575" w14:paraId="2B4D1401" w14:textId="77777777" w:rsidTr="00234C82">
      <w:tc>
        <w:tcPr>
          <w:tcW w:w="4814" w:type="dxa"/>
        </w:tcPr>
        <w:p w14:paraId="45589364" w14:textId="77777777" w:rsidR="00817575" w:rsidRDefault="00817575" w:rsidP="00817575">
          <w:pPr>
            <w:pStyle w:val="Footer"/>
            <w:spacing w:line="360" w:lineRule="auto"/>
          </w:pPr>
          <w:r w:rsidRPr="007255A4">
            <w:rPr>
              <w:noProof/>
            </w:rPr>
            <w:drawing>
              <wp:inline distT="0" distB="0" distL="0" distR="0" wp14:anchorId="2ACB9B11" wp14:editId="60089877">
                <wp:extent cx="774700" cy="177800"/>
                <wp:effectExtent l="0" t="0" r="0" b="0"/>
                <wp:docPr id="76526253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092632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4700" cy="177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br/>
          </w:r>
          <w:r w:rsidRPr="007255A4">
            <w:rPr>
              <w:noProof/>
            </w:rPr>
            <w:drawing>
              <wp:inline distT="0" distB="0" distL="0" distR="0" wp14:anchorId="44CDFD66" wp14:editId="2D7F08AC">
                <wp:extent cx="1041400" cy="177800"/>
                <wp:effectExtent l="0" t="0" r="0" b="0"/>
                <wp:docPr id="1056179222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23715982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1400" cy="177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br/>
          </w:r>
          <w:r w:rsidRPr="007255A4">
            <w:rPr>
              <w:noProof/>
            </w:rPr>
            <w:drawing>
              <wp:inline distT="0" distB="0" distL="0" distR="0" wp14:anchorId="7D7C876C" wp14:editId="2D642B61">
                <wp:extent cx="1612900" cy="177800"/>
                <wp:effectExtent l="0" t="0" r="0" b="0"/>
                <wp:docPr id="1586358854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09889275" name="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12900" cy="177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br/>
          </w:r>
          <w:r w:rsidRPr="007255A4">
            <w:rPr>
              <w:noProof/>
            </w:rPr>
            <w:drawing>
              <wp:inline distT="0" distB="0" distL="0" distR="0" wp14:anchorId="76E0E680" wp14:editId="2CF7BA88">
                <wp:extent cx="749300" cy="177800"/>
                <wp:effectExtent l="0" t="0" r="0" b="0"/>
                <wp:docPr id="73954757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74123950" name="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9300" cy="177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14" w:type="dxa"/>
        </w:tcPr>
        <w:p w14:paraId="721B36B8" w14:textId="77777777" w:rsidR="00817575" w:rsidRDefault="00817575" w:rsidP="00817575">
          <w:pPr>
            <w:pStyle w:val="Footer"/>
            <w:spacing w:before="120"/>
            <w:ind w:right="567"/>
            <w:jc w:val="right"/>
            <w:rPr>
              <w:color w:val="212121"/>
              <w:sz w:val="16"/>
              <w:szCs w:val="16"/>
            </w:rPr>
          </w:pPr>
        </w:p>
        <w:p w14:paraId="190F376B" w14:textId="32E75026" w:rsidR="00817575" w:rsidRDefault="00817575" w:rsidP="00817575">
          <w:pPr>
            <w:pStyle w:val="Footer"/>
            <w:spacing w:before="120"/>
            <w:ind w:right="567"/>
            <w:jc w:val="right"/>
            <w:rPr>
              <w:color w:val="212121"/>
              <w:sz w:val="16"/>
              <w:szCs w:val="16"/>
            </w:rPr>
          </w:pPr>
        </w:p>
        <w:p w14:paraId="2FB48D6B" w14:textId="77777777" w:rsidR="00D772BF" w:rsidRDefault="00817575" w:rsidP="00D772BF">
          <w:pPr>
            <w:pStyle w:val="Footer"/>
            <w:jc w:val="right"/>
            <w:rPr>
              <w:color w:val="212121"/>
              <w:sz w:val="16"/>
              <w:szCs w:val="16"/>
            </w:rPr>
          </w:pPr>
          <w:r w:rsidRPr="00660007">
            <w:rPr>
              <w:color w:val="212121"/>
              <w:sz w:val="16"/>
              <w:szCs w:val="16"/>
            </w:rPr>
            <w:t>British Heart Foundation is a registered Charity No. 225971. Registered as a Company limited by guarantee in England &amp; Wales No. 699547. Registered office at Greater London House, 180 Hampstead Road, London NW1 7AW. Registered as a Charity in Scotland No. SC039426.</w:t>
          </w:r>
        </w:p>
        <w:p w14:paraId="7CFC2E88" w14:textId="724A83F0" w:rsidR="00D772BF" w:rsidRDefault="00D772BF" w:rsidP="00D772BF">
          <w:pPr>
            <w:pStyle w:val="Footer"/>
            <w:jc w:val="right"/>
            <w:rPr>
              <w:color w:val="212121"/>
              <w:sz w:val="16"/>
              <w:szCs w:val="16"/>
            </w:rPr>
          </w:pPr>
          <w:r>
            <w:rPr>
              <w:color w:val="212121"/>
              <w:sz w:val="16"/>
              <w:szCs w:val="16"/>
            </w:rPr>
            <w:t xml:space="preserve"> </w:t>
          </w:r>
        </w:p>
        <w:p w14:paraId="091FB5C6" w14:textId="77777777" w:rsidR="00D772BF" w:rsidRPr="00D772BF" w:rsidRDefault="00D772BF" w:rsidP="00D772BF">
          <w:pPr>
            <w:pStyle w:val="Footer"/>
            <w:jc w:val="right"/>
            <w:rPr>
              <w:b/>
              <w:bCs/>
              <w:color w:val="212121"/>
              <w:sz w:val="16"/>
              <w:szCs w:val="16"/>
            </w:rPr>
          </w:pPr>
          <w:r w:rsidRPr="00D772BF">
            <w:rPr>
              <w:b/>
              <w:bCs/>
              <w:color w:val="212121"/>
              <w:sz w:val="16"/>
              <w:szCs w:val="16"/>
            </w:rPr>
            <w:t>Royal Patron: His Majesty, King Charles III</w:t>
          </w:r>
        </w:p>
        <w:p w14:paraId="77CDC009" w14:textId="3B4E040B" w:rsidR="00D772BF" w:rsidRPr="00D772BF" w:rsidRDefault="00D772BF" w:rsidP="00D772BF">
          <w:pPr>
            <w:pStyle w:val="Footer"/>
            <w:jc w:val="right"/>
            <w:rPr>
              <w:color w:val="212121"/>
              <w:sz w:val="16"/>
              <w:szCs w:val="16"/>
            </w:rPr>
          </w:pPr>
          <w:r w:rsidRPr="00D772BF">
            <w:rPr>
              <w:b/>
              <w:bCs/>
              <w:color w:val="212121"/>
              <w:sz w:val="16"/>
              <w:szCs w:val="16"/>
            </w:rPr>
            <w:t>CEO: Charmaine Griffiths</w:t>
          </w:r>
        </w:p>
      </w:tc>
    </w:tr>
  </w:tbl>
  <w:p w14:paraId="47053238" w14:textId="77777777" w:rsidR="00753639" w:rsidRPr="00817575" w:rsidRDefault="00753639" w:rsidP="008175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D1B751" w14:textId="77777777" w:rsidR="00342C91" w:rsidRDefault="00342C91" w:rsidP="00753639">
      <w:r>
        <w:separator/>
      </w:r>
    </w:p>
  </w:footnote>
  <w:footnote w:type="continuationSeparator" w:id="0">
    <w:p w14:paraId="26FBC2BA" w14:textId="77777777" w:rsidR="00342C91" w:rsidRDefault="00342C91" w:rsidP="007536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28"/>
    </w:tblGrid>
    <w:tr w:rsidR="00753639" w:rsidRPr="00753639" w14:paraId="44170EF7" w14:textId="77777777" w:rsidTr="00753639">
      <w:tc>
        <w:tcPr>
          <w:tcW w:w="9628" w:type="dxa"/>
          <w:shd w:val="clear" w:color="auto" w:fill="auto"/>
        </w:tcPr>
        <w:p w14:paraId="16B2CC3F" w14:textId="77777777" w:rsidR="007929BB" w:rsidRDefault="007A70E6" w:rsidP="007929BB">
          <w:pPr>
            <w:pStyle w:val="Header"/>
          </w:pPr>
          <w:r w:rsidRPr="00753639"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65E0FFF3" wp14:editId="03C80099">
                <wp:simplePos x="0" y="0"/>
                <wp:positionH relativeFrom="column">
                  <wp:posOffset>4025900</wp:posOffset>
                </wp:positionH>
                <wp:positionV relativeFrom="paragraph">
                  <wp:posOffset>5080</wp:posOffset>
                </wp:positionV>
                <wp:extent cx="1943100" cy="520700"/>
                <wp:effectExtent l="0" t="0" r="0" b="0"/>
                <wp:wrapNone/>
                <wp:docPr id="146741104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78167916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43100" cy="520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7929BB">
            <w:t xml:space="preserve"> </w:t>
          </w:r>
        </w:p>
        <w:p w14:paraId="64524B13" w14:textId="77777777" w:rsidR="00753639" w:rsidRPr="00753639" w:rsidRDefault="00753639" w:rsidP="007D7AE7">
          <w:pPr>
            <w:pStyle w:val="Header"/>
          </w:pPr>
          <w:r>
            <w:br/>
          </w:r>
        </w:p>
      </w:tc>
    </w:tr>
  </w:tbl>
  <w:p w14:paraId="43A5E542" w14:textId="77777777" w:rsidR="00753639" w:rsidRDefault="00753639" w:rsidP="0075363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72BF"/>
    <w:rsid w:val="000024FF"/>
    <w:rsid w:val="000027EC"/>
    <w:rsid w:val="000B5548"/>
    <w:rsid w:val="0010673E"/>
    <w:rsid w:val="00116719"/>
    <w:rsid w:val="00151BA4"/>
    <w:rsid w:val="00156502"/>
    <w:rsid w:val="002873A0"/>
    <w:rsid w:val="002E1ACD"/>
    <w:rsid w:val="002F4476"/>
    <w:rsid w:val="002F4580"/>
    <w:rsid w:val="00342C91"/>
    <w:rsid w:val="00345EDD"/>
    <w:rsid w:val="003C70D3"/>
    <w:rsid w:val="00443250"/>
    <w:rsid w:val="004661A7"/>
    <w:rsid w:val="004A3DF4"/>
    <w:rsid w:val="0055006B"/>
    <w:rsid w:val="005D327B"/>
    <w:rsid w:val="00631189"/>
    <w:rsid w:val="0064798D"/>
    <w:rsid w:val="00681FA7"/>
    <w:rsid w:val="0069583F"/>
    <w:rsid w:val="006A0B20"/>
    <w:rsid w:val="007255A4"/>
    <w:rsid w:val="007424B9"/>
    <w:rsid w:val="00750AB2"/>
    <w:rsid w:val="007517F8"/>
    <w:rsid w:val="00753639"/>
    <w:rsid w:val="00771805"/>
    <w:rsid w:val="007719C3"/>
    <w:rsid w:val="007929BB"/>
    <w:rsid w:val="007A4D1F"/>
    <w:rsid w:val="007A70E6"/>
    <w:rsid w:val="007C430C"/>
    <w:rsid w:val="008048D8"/>
    <w:rsid w:val="00817575"/>
    <w:rsid w:val="008B0E0A"/>
    <w:rsid w:val="009524A3"/>
    <w:rsid w:val="009833C2"/>
    <w:rsid w:val="009A7D50"/>
    <w:rsid w:val="009B310F"/>
    <w:rsid w:val="009D3CAE"/>
    <w:rsid w:val="00A25B8E"/>
    <w:rsid w:val="00A96ADB"/>
    <w:rsid w:val="00AC0B5A"/>
    <w:rsid w:val="00B177D8"/>
    <w:rsid w:val="00B25896"/>
    <w:rsid w:val="00B90302"/>
    <w:rsid w:val="00BD2BA0"/>
    <w:rsid w:val="00BF3EF1"/>
    <w:rsid w:val="00C0030C"/>
    <w:rsid w:val="00C20208"/>
    <w:rsid w:val="00C649EF"/>
    <w:rsid w:val="00C72618"/>
    <w:rsid w:val="00CB3F0D"/>
    <w:rsid w:val="00CC3709"/>
    <w:rsid w:val="00CD58C9"/>
    <w:rsid w:val="00CF292E"/>
    <w:rsid w:val="00D038B0"/>
    <w:rsid w:val="00D34028"/>
    <w:rsid w:val="00D62583"/>
    <w:rsid w:val="00D772BF"/>
    <w:rsid w:val="00D93FA0"/>
    <w:rsid w:val="00EB3FA1"/>
    <w:rsid w:val="00F11C71"/>
    <w:rsid w:val="00F44E2D"/>
    <w:rsid w:val="00FE2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B4159A"/>
  <w15:chartTrackingRefBased/>
  <w15:docId w15:val="{814EB94B-00E6-433D-B2CC-E87BDF675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0208"/>
  </w:style>
  <w:style w:type="paragraph" w:styleId="Heading1">
    <w:name w:val="heading 1"/>
    <w:basedOn w:val="Normal"/>
    <w:next w:val="Normal"/>
    <w:link w:val="Heading1Char"/>
    <w:uiPriority w:val="9"/>
    <w:qFormat/>
    <w:rsid w:val="008048D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CDC3A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048D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CDC3A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048D8"/>
    <w:pPr>
      <w:keepNext/>
      <w:keepLines/>
      <w:spacing w:before="160" w:after="80"/>
      <w:outlineLvl w:val="2"/>
    </w:pPr>
    <w:rPr>
      <w:rFonts w:eastAsiaTheme="majorEastAsia" w:cstheme="majorBidi"/>
      <w:color w:val="CDC3A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048D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CDC3A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048D8"/>
    <w:pPr>
      <w:keepNext/>
      <w:keepLines/>
      <w:spacing w:before="80" w:after="40"/>
      <w:outlineLvl w:val="4"/>
    </w:pPr>
    <w:rPr>
      <w:rFonts w:eastAsiaTheme="majorEastAsia" w:cstheme="majorBidi"/>
      <w:color w:val="CDC3A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048D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048D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048D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048D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048D8"/>
    <w:rPr>
      <w:rFonts w:asciiTheme="majorHAnsi" w:eastAsiaTheme="majorEastAsia" w:hAnsiTheme="majorHAnsi" w:cstheme="majorBidi"/>
      <w:color w:val="CDC3A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048D8"/>
    <w:rPr>
      <w:rFonts w:asciiTheme="majorHAnsi" w:eastAsiaTheme="majorEastAsia" w:hAnsiTheme="majorHAnsi" w:cstheme="majorBidi"/>
      <w:color w:val="CDC3A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048D8"/>
    <w:rPr>
      <w:rFonts w:eastAsiaTheme="majorEastAsia" w:cstheme="majorBidi"/>
      <w:color w:val="CDC3A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048D8"/>
    <w:rPr>
      <w:rFonts w:eastAsiaTheme="majorEastAsia" w:cstheme="majorBidi"/>
      <w:i/>
      <w:iCs/>
      <w:color w:val="CDC3A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048D8"/>
    <w:rPr>
      <w:rFonts w:eastAsiaTheme="majorEastAsia" w:cstheme="majorBidi"/>
      <w:color w:val="CDC3A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048D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048D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048D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048D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048D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048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048D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048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048D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048D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048D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048D8"/>
    <w:rPr>
      <w:i/>
      <w:iCs/>
      <w:color w:val="CDC3A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048D8"/>
    <w:pPr>
      <w:pBdr>
        <w:top w:val="single" w:sz="4" w:space="10" w:color="CDC3A5" w:themeColor="accent1" w:themeShade="BF"/>
        <w:bottom w:val="single" w:sz="4" w:space="10" w:color="CDC3A5" w:themeColor="accent1" w:themeShade="BF"/>
      </w:pBdr>
      <w:spacing w:before="360" w:after="360"/>
      <w:ind w:left="864" w:right="864"/>
      <w:jc w:val="center"/>
    </w:pPr>
    <w:rPr>
      <w:i/>
      <w:iCs/>
      <w:color w:val="CDC3A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048D8"/>
    <w:rPr>
      <w:i/>
      <w:iCs/>
      <w:color w:val="CDC3A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048D8"/>
    <w:rPr>
      <w:b/>
      <w:bCs/>
      <w:smallCaps/>
      <w:color w:val="CDC3A5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5363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3639"/>
  </w:style>
  <w:style w:type="paragraph" w:styleId="Footer">
    <w:name w:val="footer"/>
    <w:basedOn w:val="Normal"/>
    <w:link w:val="FooterChar"/>
    <w:uiPriority w:val="99"/>
    <w:unhideWhenUsed/>
    <w:rsid w:val="0075363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53639"/>
  </w:style>
  <w:style w:type="table" w:styleId="TableGrid">
    <w:name w:val="Table Grid"/>
    <w:basedOn w:val="TableNormal"/>
    <w:uiPriority w:val="39"/>
    <w:rsid w:val="007536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20208"/>
    <w:pPr>
      <w:autoSpaceDE w:val="0"/>
      <w:autoSpaceDN w:val="0"/>
      <w:adjustRightInd w:val="0"/>
    </w:pPr>
    <w:rPr>
      <w:rFonts w:ascii="F37 Ginger Light" w:hAnsi="F37 Ginger Light" w:cs="F37 Ginger Light"/>
      <w:color w:val="000000"/>
      <w:kern w:val="0"/>
    </w:rPr>
  </w:style>
  <w:style w:type="paragraph" w:customStyle="1" w:styleId="Pa0">
    <w:name w:val="Pa0"/>
    <w:basedOn w:val="Default"/>
    <w:next w:val="Default"/>
    <w:uiPriority w:val="99"/>
    <w:rsid w:val="00C20208"/>
    <w:pPr>
      <w:spacing w:line="241" w:lineRule="atLeast"/>
    </w:pPr>
    <w:rPr>
      <w:rFonts w:cstheme="minorBidi"/>
      <w:color w:val="auto"/>
    </w:rPr>
  </w:style>
  <w:style w:type="paragraph" w:customStyle="1" w:styleId="paragraph">
    <w:name w:val="paragraph"/>
    <w:basedOn w:val="Normal"/>
    <w:rsid w:val="00CF292E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customStyle="1" w:styleId="normaltextrun">
    <w:name w:val="normaltextrun"/>
    <w:basedOn w:val="DefaultParagraphFont"/>
    <w:rsid w:val="00CF292E"/>
  </w:style>
  <w:style w:type="character" w:customStyle="1" w:styleId="eop">
    <w:name w:val="eop"/>
    <w:basedOn w:val="DefaultParagraphFont"/>
    <w:rsid w:val="00CF292E"/>
  </w:style>
  <w:style w:type="paragraph" w:customStyle="1" w:styleId="OpenBody">
    <w:name w:val="Open Body"/>
    <w:basedOn w:val="Normal"/>
    <w:uiPriority w:val="99"/>
    <w:rsid w:val="00CB3F0D"/>
    <w:pPr>
      <w:spacing w:after="200" w:line="360" w:lineRule="auto"/>
    </w:pPr>
    <w:rPr>
      <w:rFonts w:ascii="Arial Bold" w:hAnsi="Arial Bold" w:cs="Times New Roman"/>
      <w:color w:val="404040"/>
      <w:kern w:val="0"/>
      <w:sz w:val="28"/>
      <w:szCs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400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69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5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9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03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emf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emf"/><Relationship Id="rId1" Type="http://schemas.openxmlformats.org/officeDocument/2006/relationships/image" Target="media/image3.emf"/><Relationship Id="rId4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eaguer\Downloads\BHF_LetterheadTemplate_English.dotx" TargetMode="External"/></Relationships>
</file>

<file path=word/theme/theme1.xml><?xml version="1.0" encoding="utf-8"?>
<a:theme xmlns:a="http://schemas.openxmlformats.org/drawingml/2006/main" name="BHF_Letterhead_01">
  <a:themeElements>
    <a:clrScheme name="BHF Colours">
      <a:dk1>
        <a:srgbClr val="000000"/>
      </a:dk1>
      <a:lt1>
        <a:srgbClr val="FFFFFF"/>
      </a:lt1>
      <a:dk2>
        <a:srgbClr val="FF0030"/>
      </a:dk2>
      <a:lt2>
        <a:srgbClr val="FFFFFF"/>
      </a:lt2>
      <a:accent1>
        <a:srgbClr val="FAF9F6"/>
      </a:accent1>
      <a:accent2>
        <a:srgbClr val="474E59"/>
      </a:accent2>
      <a:accent3>
        <a:srgbClr val="FFBE32"/>
      </a:accent3>
      <a:accent4>
        <a:srgbClr val="2C91FF"/>
      </a:accent4>
      <a:accent5>
        <a:srgbClr val="500AB3"/>
      </a:accent5>
      <a:accent6>
        <a:srgbClr val="00A06E"/>
      </a:accent6>
      <a:hlink>
        <a:srgbClr val="D8117D"/>
      </a:hlink>
      <a:folHlink>
        <a:srgbClr val="AF1E7A"/>
      </a:folHlink>
    </a:clrScheme>
    <a:fontScheme name="BHF">
      <a:majorFont>
        <a:latin typeface="BHF Beats Bold"/>
        <a:ea typeface=""/>
        <a:cs typeface=""/>
      </a:majorFont>
      <a:minorFont>
        <a:latin typeface="F37 Ginger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40a5d49-fbd4-4446-8204-b870df92bc2b">
      <UserInfo>
        <DisplayName>Emma O'Donnell</DisplayName>
        <AccountId>194</AccountId>
        <AccountType/>
      </UserInfo>
      <UserInfo>
        <DisplayName>Bertie Teague</DisplayName>
        <AccountId>687</AccountId>
        <AccountType/>
      </UserInfo>
      <UserInfo>
        <DisplayName>Melissa Winterbottom</DisplayName>
        <AccountId>585</AccountId>
        <AccountType/>
      </UserInfo>
    </SharedWithUsers>
    <lcf76f155ced4ddcb4097134ff3c332f xmlns="5f8870c1-8a35-42c8-859e-a369700e3c5f">
      <Terms xmlns="http://schemas.microsoft.com/office/infopath/2007/PartnerControls"/>
    </lcf76f155ced4ddcb4097134ff3c332f>
    <TaxCatchAll xmlns="b40a5d49-fbd4-4446-8204-b870df92bc2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1FB07FA8E133439ACDC0346B78E1B2" ma:contentTypeVersion="18" ma:contentTypeDescription="Create a new document." ma:contentTypeScope="" ma:versionID="36301a5e8874e8ec939886264419516a">
  <xsd:schema xmlns:xsd="http://www.w3.org/2001/XMLSchema" xmlns:xs="http://www.w3.org/2001/XMLSchema" xmlns:p="http://schemas.microsoft.com/office/2006/metadata/properties" xmlns:ns2="5f8870c1-8a35-42c8-859e-a369700e3c5f" xmlns:ns3="b40a5d49-fbd4-4446-8204-b870df92bc2b" targetNamespace="http://schemas.microsoft.com/office/2006/metadata/properties" ma:root="true" ma:fieldsID="1a3612b97e7f755b4aac92edf0c0aef5" ns2:_="" ns3:_="">
    <xsd:import namespace="5f8870c1-8a35-42c8-859e-a369700e3c5f"/>
    <xsd:import namespace="b40a5d49-fbd4-4446-8204-b870df92bc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8870c1-8a35-42c8-859e-a369700e3c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b4b10459-1d73-4dcd-97c8-8371d1f94e6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0a5d49-fbd4-4446-8204-b870df92bc2b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7ec304a-469c-4048-b081-4c50cb343570}" ma:internalName="TaxCatchAll" ma:showField="CatchAllData" ma:web="b40a5d49-fbd4-4446-8204-b870df92bc2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51F26E0-4191-504E-ACF8-9E7C0A47A23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750C493-EA33-43CF-822F-AD1BF89C6708}">
  <ds:schemaRefs>
    <ds:schemaRef ds:uri="http://schemas.microsoft.com/office/2006/metadata/properties"/>
    <ds:schemaRef ds:uri="http://schemas.microsoft.com/office/infopath/2007/PartnerControls"/>
    <ds:schemaRef ds:uri="e1a54e9e-67cf-4f2e-9c3b-cc20b2be27b3"/>
    <ds:schemaRef ds:uri="a193a0ff-3849-4072-a808-0110fc0675e9"/>
  </ds:schemaRefs>
</ds:datastoreItem>
</file>

<file path=customXml/itemProps3.xml><?xml version="1.0" encoding="utf-8"?>
<ds:datastoreItem xmlns:ds="http://schemas.openxmlformats.org/officeDocument/2006/customXml" ds:itemID="{A647AF93-58E7-499A-8815-314DCBF8FC6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0884977-3280-4147-8B04-2B74A205A635}"/>
</file>

<file path=docProps/app.xml><?xml version="1.0" encoding="utf-8"?>
<Properties xmlns="http://schemas.openxmlformats.org/officeDocument/2006/extended-properties" xmlns:vt="http://schemas.openxmlformats.org/officeDocument/2006/docPropsVTypes">
  <Template>BHF_LetterheadTemplate_English</Template>
  <TotalTime>378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Bertie Teague</dc:creator>
  <cp:keywords/>
  <dc:description/>
  <cp:lastModifiedBy>Hannah Watkins</cp:lastModifiedBy>
  <cp:revision>15</cp:revision>
  <cp:lastPrinted>2024-06-11T08:36:00Z</cp:lastPrinted>
  <dcterms:created xsi:type="dcterms:W3CDTF">2024-07-11T09:29:00Z</dcterms:created>
  <dcterms:modified xsi:type="dcterms:W3CDTF">2024-07-29T10:19:00Z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0x010100FA1FB07FA8E133439ACDC0346B78E1B2</vt:lpwstr>
  </property>
</Properties>
</file>