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D28086" w14:textId="77777777" w:rsidR="00AC0B5A" w:rsidRDefault="00C2020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996108" wp14:editId="34F8DD9B">
                <wp:simplePos x="0" y="0"/>
                <wp:positionH relativeFrom="column">
                  <wp:posOffset>9316</wp:posOffset>
                </wp:positionH>
                <wp:positionV relativeFrom="paragraph">
                  <wp:posOffset>-726014</wp:posOffset>
                </wp:positionV>
                <wp:extent cx="4981303" cy="9233854"/>
                <wp:effectExtent l="0" t="0" r="0" b="5715"/>
                <wp:wrapNone/>
                <wp:docPr id="9572938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303" cy="92338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44905" w14:textId="60218854" w:rsidR="007929BB" w:rsidRPr="00D34028" w:rsidRDefault="007929BB" w:rsidP="0055006B">
                            <w:pPr>
                              <w:pStyle w:val="Header"/>
                              <w:spacing w:line="276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D34028">
                              <w:rPr>
                                <w:noProof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62F8909E" wp14:editId="74D0EBC4">
                                  <wp:extent cx="1765300" cy="177800"/>
                                  <wp:effectExtent l="0" t="0" r="0" b="0"/>
                                  <wp:docPr id="16555697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8928702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5300" cy="177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028">
                              <w:rPr>
                                <w:sz w:val="23"/>
                                <w:szCs w:val="23"/>
                              </w:rPr>
                              <w:br/>
                            </w:r>
                            <w:r w:rsidR="0055006B" w:rsidRPr="00D34028">
                              <w:rPr>
                                <w:sz w:val="23"/>
                                <w:szCs w:val="23"/>
                              </w:rPr>
                              <w:t>Greater London House</w:t>
                            </w:r>
                          </w:p>
                          <w:p w14:paraId="7065CDB1" w14:textId="7FB2E031" w:rsidR="0055006B" w:rsidRPr="00D34028" w:rsidRDefault="0055006B" w:rsidP="0055006B">
                            <w:pPr>
                              <w:pStyle w:val="Header"/>
                              <w:spacing w:line="276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D34028">
                              <w:rPr>
                                <w:sz w:val="23"/>
                                <w:szCs w:val="23"/>
                              </w:rPr>
                              <w:t>180 Hampstead Road</w:t>
                            </w:r>
                          </w:p>
                          <w:p w14:paraId="662554A2" w14:textId="18154C58" w:rsidR="0055006B" w:rsidRPr="00D34028" w:rsidRDefault="0055006B" w:rsidP="0055006B">
                            <w:pPr>
                              <w:pStyle w:val="Header"/>
                              <w:spacing w:line="276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D34028">
                              <w:rPr>
                                <w:sz w:val="23"/>
                                <w:szCs w:val="23"/>
                              </w:rPr>
                              <w:t xml:space="preserve">London </w:t>
                            </w:r>
                          </w:p>
                          <w:p w14:paraId="2519BB67" w14:textId="3946F384" w:rsidR="0055006B" w:rsidRPr="00D34028" w:rsidRDefault="0055006B" w:rsidP="0055006B">
                            <w:pPr>
                              <w:pStyle w:val="Header"/>
                              <w:spacing w:line="276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D34028">
                              <w:rPr>
                                <w:sz w:val="23"/>
                                <w:szCs w:val="23"/>
                              </w:rPr>
                              <w:t>NW1 7AW</w:t>
                            </w:r>
                          </w:p>
                          <w:p w14:paraId="3D4DF219" w14:textId="77777777" w:rsidR="007929BB" w:rsidRPr="00D34028" w:rsidRDefault="007929BB" w:rsidP="004A3DF4">
                            <w:pPr>
                              <w:spacing w:line="360" w:lineRule="auto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5E921187" w14:textId="77777777" w:rsidR="00D038B0" w:rsidRPr="00D34028" w:rsidRDefault="00D038B0" w:rsidP="00D038B0">
                            <w:pPr>
                              <w:tabs>
                                <w:tab w:val="left" w:pos="360"/>
                              </w:tabs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D34028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&lt;date&gt; </w:t>
                            </w:r>
                          </w:p>
                          <w:p w14:paraId="24B759DC" w14:textId="77777777" w:rsidR="00D038B0" w:rsidRPr="00D34028" w:rsidRDefault="00D038B0" w:rsidP="00D038B0">
                            <w:pPr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14:paraId="28FF2364" w14:textId="6A8C0A3B" w:rsidR="00D038B0" w:rsidRPr="00D34028" w:rsidRDefault="00D038B0" w:rsidP="00D038B0">
                            <w:pPr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D34028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Dear </w:t>
                            </w:r>
                          </w:p>
                          <w:p w14:paraId="5EFD7E54" w14:textId="77777777" w:rsidR="00D038B0" w:rsidRPr="00D34028" w:rsidRDefault="00D038B0" w:rsidP="00D038B0">
                            <w:pPr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14:paraId="16D5A566" w14:textId="2EFEAFAA" w:rsidR="009833C2" w:rsidRPr="00D34028" w:rsidRDefault="00CB3F0D" w:rsidP="00CB3F0D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We were very sorry to hear about the loss of &lt;name&gt;. I wanted to thank you for your kind donation of </w:t>
                            </w:r>
                            <w:r w:rsidR="007719C3"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&lt;</w:t>
                            </w:r>
                            <w:r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£X</w:t>
                            </w:r>
                            <w:r w:rsidR="007719C3"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 &gt;</w:t>
                            </w:r>
                            <w:r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in their memory and to let you know that our thoughts are with you.</w:t>
                            </w:r>
                            <w:r w:rsidR="009D3CAE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833C2"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We’re touched and honoured that you remembered the British Heart Foundation at this difficult time.  </w:t>
                            </w:r>
                          </w:p>
                          <w:p w14:paraId="539A48E4" w14:textId="77777777" w:rsidR="00D038B0" w:rsidRPr="00D34028" w:rsidRDefault="00D038B0" w:rsidP="00D038B0">
                            <w:pPr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14:paraId="60EB3A14" w14:textId="7FC44E7E" w:rsidR="00D038B0" w:rsidRPr="00D34028" w:rsidRDefault="00681FA7" w:rsidP="00D038B0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Far too many of us have felt the pain of losing someone we love. That’s why the British Heart Foundation </w:t>
                            </w:r>
                            <w:r w:rsidR="000024FF"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exists. </w:t>
                            </w:r>
                            <w:r w:rsidR="00D038B0" w:rsidRPr="00D34028">
                              <w:rPr>
                                <w:rFonts w:cs="Arial"/>
                                <w:sz w:val="23"/>
                                <w:szCs w:val="23"/>
                              </w:rPr>
                              <w:t>In Memoriam</w:t>
                            </w:r>
                            <w:r w:rsidR="00B25896" w:rsidRPr="00D34028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donations</w:t>
                            </w:r>
                            <w:r w:rsidR="007424B9" w:rsidRPr="00D34028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like those collected in memory of </w:t>
                            </w:r>
                            <w:r w:rsidR="00FE2ACA" w:rsidRPr="00D34028">
                              <w:rPr>
                                <w:rFonts w:cs="Arial"/>
                                <w:sz w:val="23"/>
                                <w:szCs w:val="23"/>
                              </w:rPr>
                              <w:t>&lt; deceased’s name&gt;</w:t>
                            </w:r>
                            <w:r w:rsidR="00483D6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help</w:t>
                            </w:r>
                            <w:r w:rsidR="007424B9" w:rsidRPr="00D34028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power groundbreaking research, CPR training and vital support services to help keep hearts beating across the UK. </w:t>
                            </w:r>
                            <w:r w:rsidR="00D038B0" w:rsidRPr="00D34028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5B023493" w14:textId="77777777" w:rsidR="002F4476" w:rsidRPr="00D34028" w:rsidRDefault="002F4476" w:rsidP="00D038B0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</w:p>
                          <w:p w14:paraId="01CFC4D6" w14:textId="29043B0D" w:rsidR="00CB3F0D" w:rsidRPr="00D34028" w:rsidRDefault="00FE2ACA" w:rsidP="00CB3F0D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Fro</w:t>
                            </w:r>
                            <w:r w:rsidR="004661A7"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m</w:t>
                            </w:r>
                            <w:r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 pacemaker technology and portable defibrillators to the U</w:t>
                            </w:r>
                            <w:r w:rsidR="004661A7"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K</w:t>
                            </w:r>
                            <w:r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’s first heart transplant, the proof of support is</w:t>
                            </w:r>
                            <w:r w:rsidR="004661A7"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n’t just found in treatments available today. It’s in the extra birthdays celebrated and memories made. </w:t>
                            </w:r>
                          </w:p>
                          <w:p w14:paraId="1ABEE8F6" w14:textId="77777777" w:rsidR="00CB3F0D" w:rsidRPr="00D34028" w:rsidRDefault="00CB3F0D" w:rsidP="00CB3F0D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</w:p>
                          <w:p w14:paraId="28FBE715" w14:textId="464556F3" w:rsidR="00CB3F0D" w:rsidRPr="00D34028" w:rsidRDefault="00CB3F0D" w:rsidP="00CB3F0D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Thank you, once again, for remembering the British Heart Foundation</w:t>
                            </w:r>
                            <w:r w:rsidR="00D34028"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D3CAE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our thoughts are with you </w:t>
                            </w:r>
                            <w:r w:rsidR="00D34028"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and your loved ones. </w:t>
                            </w:r>
                          </w:p>
                          <w:p w14:paraId="62DCE692" w14:textId="77777777" w:rsidR="00CB3F0D" w:rsidRPr="00D34028" w:rsidRDefault="00CB3F0D" w:rsidP="00CB3F0D">
                            <w:pPr>
                              <w:spacing w:line="276" w:lineRule="auto"/>
                              <w:rPr>
                                <w:rFonts w:cs="Arial"/>
                                <w:sz w:val="23"/>
                                <w:szCs w:val="23"/>
                                <w:lang w:val="en"/>
                              </w:rPr>
                            </w:pPr>
                          </w:p>
                          <w:p w14:paraId="2B5A437B" w14:textId="7F32F3FB" w:rsidR="00CB3F0D" w:rsidRPr="00D34028" w:rsidRDefault="00CB3F0D" w:rsidP="00CB3F0D">
                            <w:pPr>
                              <w:spacing w:line="276" w:lineRule="auto"/>
                              <w:rPr>
                                <w:rFonts w:cs="Arial"/>
                                <w:sz w:val="23"/>
                                <w:szCs w:val="23"/>
                                <w:lang w:val="en"/>
                              </w:rPr>
                            </w:pPr>
                            <w:r w:rsidRPr="00D34028">
                              <w:rPr>
                                <w:rFonts w:cs="Arial"/>
                                <w:sz w:val="23"/>
                                <w:szCs w:val="23"/>
                                <w:lang w:val="en"/>
                              </w:rPr>
                              <w:t>If you would like the British Heart Foundation to claim Gift Aid on your donation, please find enclosed a Gift Aid Form</w:t>
                            </w:r>
                            <w:r w:rsidRPr="00D34028">
                              <w:rPr>
                                <w:rFonts w:cs="Arial"/>
                                <w:sz w:val="23"/>
                                <w:szCs w:val="23"/>
                                <w:lang w:eastAsia="en-GB"/>
                              </w:rPr>
                              <w:t xml:space="preserve"> which includes a return address. </w:t>
                            </w:r>
                            <w:r w:rsidRPr="00D34028">
                              <w:rPr>
                                <w:rFonts w:cs="Arial"/>
                                <w:sz w:val="23"/>
                                <w:szCs w:val="23"/>
                                <w:lang w:val="en"/>
                              </w:rPr>
                              <w:t xml:space="preserve">Gift Aid allows charities to reclaim tax on a donation made by a UK taxpayer, which means your donations will be worth 25% more to us at no extra cost to you. If you Gift Aid your </w:t>
                            </w:r>
                            <w:r w:rsidR="00C245B3" w:rsidRPr="00D34028">
                              <w:rPr>
                                <w:rFonts w:cs="Arial"/>
                                <w:sz w:val="23"/>
                                <w:szCs w:val="23"/>
                                <w:lang w:val="en"/>
                              </w:rPr>
                              <w:t>donations,</w:t>
                            </w:r>
                            <w:r w:rsidRPr="00D34028">
                              <w:rPr>
                                <w:rFonts w:cs="Arial"/>
                                <w:sz w:val="23"/>
                                <w:szCs w:val="23"/>
                                <w:lang w:val="en"/>
                              </w:rPr>
                              <w:t xml:space="preserve"> we can claim back from the government 25p for every £1 you donate. </w:t>
                            </w:r>
                          </w:p>
                          <w:p w14:paraId="5DE87DBC" w14:textId="77777777" w:rsidR="00D34028" w:rsidRPr="00D34028" w:rsidRDefault="00D34028" w:rsidP="00CB3F0D">
                            <w:pPr>
                              <w:spacing w:line="276" w:lineRule="auto"/>
                              <w:rPr>
                                <w:rFonts w:cs="Arial"/>
                                <w:sz w:val="23"/>
                                <w:szCs w:val="23"/>
                                <w:lang w:val="en"/>
                              </w:rPr>
                            </w:pPr>
                          </w:p>
                          <w:p w14:paraId="40DB8EF7" w14:textId="77777777" w:rsidR="00CB3F0D" w:rsidRPr="00D34028" w:rsidRDefault="00CB3F0D" w:rsidP="00CB3F0D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Yours sincerely,</w:t>
                            </w:r>
                          </w:p>
                          <w:p w14:paraId="420865EF" w14:textId="77777777" w:rsidR="00CB3F0D" w:rsidRPr="00D34028" w:rsidRDefault="00CB3F0D" w:rsidP="00CB3F0D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</w:p>
                          <w:p w14:paraId="573B513F" w14:textId="77777777" w:rsidR="00CB3F0D" w:rsidRPr="00D34028" w:rsidRDefault="00CB3F0D" w:rsidP="00CB3F0D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</w:p>
                          <w:p w14:paraId="19A8CC69" w14:textId="77777777" w:rsidR="00CB3F0D" w:rsidRPr="00D34028" w:rsidRDefault="00CB3F0D" w:rsidP="00CB3F0D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&lt;Name&gt;</w:t>
                            </w:r>
                          </w:p>
                          <w:p w14:paraId="7BB6888B" w14:textId="77777777" w:rsidR="00CB3F0D" w:rsidRPr="00D34028" w:rsidRDefault="00CB3F0D" w:rsidP="00CB3F0D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&lt;title and location&gt;</w:t>
                            </w:r>
                          </w:p>
                          <w:p w14:paraId="6F599AEA" w14:textId="77777777" w:rsidR="00C20208" w:rsidRPr="00C20208" w:rsidRDefault="00C20208" w:rsidP="00C20208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9610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75pt;margin-top:-57.15pt;width:392.25pt;height:727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" filled="f" stroked="f" strokeweight=".5pt">
                <v:textbox>
                  <w:txbxContent>
                    <w:p w14:paraId="37B44905" w14:textId="60218854" w:rsidR="007929BB" w:rsidRPr="00D34028" w:rsidRDefault="007929BB" w:rsidP="0055006B">
                      <w:pPr>
                        <w:pStyle w:val="Header"/>
                        <w:spacing w:line="276" w:lineRule="auto"/>
                        <w:rPr>
                          <w:sz w:val="23"/>
                          <w:szCs w:val="23"/>
                        </w:rPr>
                      </w:pPr>
                      <w:r w:rsidRPr="00D34028">
                        <w:rPr>
                          <w:noProof/>
                          <w:sz w:val="23"/>
                          <w:szCs w:val="23"/>
                        </w:rPr>
                        <w:drawing>
                          <wp:inline distT="0" distB="0" distL="0" distR="0" wp14:anchorId="62F8909E" wp14:editId="74D0EBC4">
                            <wp:extent cx="1765300" cy="177800"/>
                            <wp:effectExtent l="0" t="0" r="0" b="0"/>
                            <wp:docPr id="16555697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8928702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5300" cy="177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028">
                        <w:rPr>
                          <w:sz w:val="23"/>
                          <w:szCs w:val="23"/>
                        </w:rPr>
                        <w:br/>
                      </w:r>
                      <w:r w:rsidR="0055006B" w:rsidRPr="00D34028">
                        <w:rPr>
                          <w:sz w:val="23"/>
                          <w:szCs w:val="23"/>
                        </w:rPr>
                        <w:t>Greater London House</w:t>
                      </w:r>
                    </w:p>
                    <w:p w14:paraId="7065CDB1" w14:textId="7FB2E031" w:rsidR="0055006B" w:rsidRPr="00D34028" w:rsidRDefault="0055006B" w:rsidP="0055006B">
                      <w:pPr>
                        <w:pStyle w:val="Header"/>
                        <w:spacing w:line="276" w:lineRule="auto"/>
                        <w:rPr>
                          <w:sz w:val="23"/>
                          <w:szCs w:val="23"/>
                        </w:rPr>
                      </w:pPr>
                      <w:r w:rsidRPr="00D34028">
                        <w:rPr>
                          <w:sz w:val="23"/>
                          <w:szCs w:val="23"/>
                        </w:rPr>
                        <w:t>180 Hampstead Road</w:t>
                      </w:r>
                    </w:p>
                    <w:p w14:paraId="662554A2" w14:textId="18154C58" w:rsidR="0055006B" w:rsidRPr="00D34028" w:rsidRDefault="0055006B" w:rsidP="0055006B">
                      <w:pPr>
                        <w:pStyle w:val="Header"/>
                        <w:spacing w:line="276" w:lineRule="auto"/>
                        <w:rPr>
                          <w:sz w:val="23"/>
                          <w:szCs w:val="23"/>
                        </w:rPr>
                      </w:pPr>
                      <w:r w:rsidRPr="00D34028">
                        <w:rPr>
                          <w:sz w:val="23"/>
                          <w:szCs w:val="23"/>
                        </w:rPr>
                        <w:t xml:space="preserve">London </w:t>
                      </w:r>
                    </w:p>
                    <w:p w14:paraId="2519BB67" w14:textId="3946F384" w:rsidR="0055006B" w:rsidRPr="00D34028" w:rsidRDefault="0055006B" w:rsidP="0055006B">
                      <w:pPr>
                        <w:pStyle w:val="Header"/>
                        <w:spacing w:line="276" w:lineRule="auto"/>
                        <w:rPr>
                          <w:sz w:val="23"/>
                          <w:szCs w:val="23"/>
                        </w:rPr>
                      </w:pPr>
                      <w:r w:rsidRPr="00D34028">
                        <w:rPr>
                          <w:sz w:val="23"/>
                          <w:szCs w:val="23"/>
                        </w:rPr>
                        <w:t>NW1 7AW</w:t>
                      </w:r>
                    </w:p>
                    <w:p w14:paraId="3D4DF219" w14:textId="77777777" w:rsidR="007929BB" w:rsidRPr="00D34028" w:rsidRDefault="007929BB" w:rsidP="004A3DF4">
                      <w:pPr>
                        <w:spacing w:line="360" w:lineRule="auto"/>
                        <w:rPr>
                          <w:sz w:val="23"/>
                          <w:szCs w:val="23"/>
                        </w:rPr>
                      </w:pPr>
                    </w:p>
                    <w:p w14:paraId="5E921187" w14:textId="77777777" w:rsidR="00D038B0" w:rsidRPr="00D34028" w:rsidRDefault="00D038B0" w:rsidP="00D038B0">
                      <w:pPr>
                        <w:tabs>
                          <w:tab w:val="left" w:pos="360"/>
                        </w:tabs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D34028">
                        <w:rPr>
                          <w:rFonts w:cs="Arial"/>
                          <w:sz w:val="23"/>
                          <w:szCs w:val="23"/>
                        </w:rPr>
                        <w:t xml:space="preserve">&lt;date&gt; </w:t>
                      </w:r>
                    </w:p>
                    <w:p w14:paraId="24B759DC" w14:textId="77777777" w:rsidR="00D038B0" w:rsidRPr="00D34028" w:rsidRDefault="00D038B0" w:rsidP="00D038B0">
                      <w:pPr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14:paraId="28FF2364" w14:textId="6A8C0A3B" w:rsidR="00D038B0" w:rsidRPr="00D34028" w:rsidRDefault="00D038B0" w:rsidP="00D038B0">
                      <w:pPr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D34028">
                        <w:rPr>
                          <w:rFonts w:cs="Arial"/>
                          <w:sz w:val="23"/>
                          <w:szCs w:val="23"/>
                        </w:rPr>
                        <w:t xml:space="preserve">Dear </w:t>
                      </w:r>
                    </w:p>
                    <w:p w14:paraId="5EFD7E54" w14:textId="77777777" w:rsidR="00D038B0" w:rsidRPr="00D34028" w:rsidRDefault="00D038B0" w:rsidP="00D038B0">
                      <w:pPr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14:paraId="16D5A566" w14:textId="2EFEAFAA" w:rsidR="009833C2" w:rsidRPr="00D34028" w:rsidRDefault="00CB3F0D" w:rsidP="00CB3F0D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  <w:r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We were very sorry to hear about the loss of &lt;name&gt;. I wanted to thank you for your kind donation of </w:t>
                      </w:r>
                      <w:r w:rsidR="007719C3"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&lt;</w:t>
                      </w:r>
                      <w:r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£X</w:t>
                      </w:r>
                      <w:r w:rsidR="007719C3"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 &gt;</w:t>
                      </w:r>
                      <w:r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in their memory and to let you know that our thoughts are with you.</w:t>
                      </w:r>
                      <w:r w:rsidR="009D3CAE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r w:rsidR="009833C2"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We’re touched and honoured that you remembered the British Heart Foundation at this difficult time.  </w:t>
                      </w:r>
                    </w:p>
                    <w:p w14:paraId="539A48E4" w14:textId="77777777" w:rsidR="00D038B0" w:rsidRPr="00D34028" w:rsidRDefault="00D038B0" w:rsidP="00D038B0">
                      <w:pPr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14:paraId="60EB3A14" w14:textId="7FC44E7E" w:rsidR="00D038B0" w:rsidRPr="00D34028" w:rsidRDefault="00681FA7" w:rsidP="00D038B0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  <w:r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Far too many of us have felt the pain of losing someone we love. That’s why the British Heart Foundation </w:t>
                      </w:r>
                      <w:r w:rsidR="000024FF"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exists. </w:t>
                      </w:r>
                      <w:r w:rsidR="00D038B0" w:rsidRPr="00D34028">
                        <w:rPr>
                          <w:rFonts w:cs="Arial"/>
                          <w:sz w:val="23"/>
                          <w:szCs w:val="23"/>
                        </w:rPr>
                        <w:t>In Memoriam</w:t>
                      </w:r>
                      <w:r w:rsidR="00B25896" w:rsidRPr="00D34028">
                        <w:rPr>
                          <w:rFonts w:cs="Arial"/>
                          <w:sz w:val="23"/>
                          <w:szCs w:val="23"/>
                        </w:rPr>
                        <w:t xml:space="preserve"> donations</w:t>
                      </w:r>
                      <w:r w:rsidR="007424B9" w:rsidRPr="00D34028">
                        <w:rPr>
                          <w:rFonts w:cs="Arial"/>
                          <w:sz w:val="23"/>
                          <w:szCs w:val="23"/>
                        </w:rPr>
                        <w:t xml:space="preserve"> like those collected in memory of </w:t>
                      </w:r>
                      <w:r w:rsidR="00FE2ACA" w:rsidRPr="00D34028">
                        <w:rPr>
                          <w:rFonts w:cs="Arial"/>
                          <w:sz w:val="23"/>
                          <w:szCs w:val="23"/>
                        </w:rPr>
                        <w:t>&lt; deceased’s name&gt;</w:t>
                      </w:r>
                      <w:r w:rsidR="00483D6F">
                        <w:rPr>
                          <w:rFonts w:cs="Arial"/>
                          <w:sz w:val="23"/>
                          <w:szCs w:val="23"/>
                        </w:rPr>
                        <w:t xml:space="preserve"> help</w:t>
                      </w:r>
                      <w:r w:rsidR="007424B9" w:rsidRPr="00D34028">
                        <w:rPr>
                          <w:rFonts w:cs="Arial"/>
                          <w:sz w:val="23"/>
                          <w:szCs w:val="23"/>
                        </w:rPr>
                        <w:t xml:space="preserve"> power groundbreaking research, CPR training and vital support services to help keep hearts beating across the UK. </w:t>
                      </w:r>
                      <w:r w:rsidR="00D038B0" w:rsidRPr="00D34028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5B023493" w14:textId="77777777" w:rsidR="002F4476" w:rsidRPr="00D34028" w:rsidRDefault="002F4476" w:rsidP="00D038B0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</w:p>
                    <w:p w14:paraId="01CFC4D6" w14:textId="29043B0D" w:rsidR="00CB3F0D" w:rsidRPr="00D34028" w:rsidRDefault="00FE2ACA" w:rsidP="00CB3F0D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  <w:r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Fro</w:t>
                      </w:r>
                      <w:r w:rsidR="004661A7"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m</w:t>
                      </w:r>
                      <w:r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 pacemaker technology and portable defibrillators to the U</w:t>
                      </w:r>
                      <w:r w:rsidR="004661A7"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K</w:t>
                      </w:r>
                      <w:r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’s first heart transplant, the proof of support is</w:t>
                      </w:r>
                      <w:r w:rsidR="004661A7"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n’t just found in treatments available today. It’s in the extra birthdays celebrated and memories made. </w:t>
                      </w:r>
                    </w:p>
                    <w:p w14:paraId="1ABEE8F6" w14:textId="77777777" w:rsidR="00CB3F0D" w:rsidRPr="00D34028" w:rsidRDefault="00CB3F0D" w:rsidP="00CB3F0D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</w:p>
                    <w:p w14:paraId="28FBE715" w14:textId="464556F3" w:rsidR="00CB3F0D" w:rsidRPr="00D34028" w:rsidRDefault="00CB3F0D" w:rsidP="00CB3F0D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  <w:r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Thank you, once again, for remembering the British Heart Foundation</w:t>
                      </w:r>
                      <w:r w:rsidR="00D34028"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r w:rsidR="009D3CAE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our thoughts are with you </w:t>
                      </w:r>
                      <w:r w:rsidR="00D34028"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and your loved ones. </w:t>
                      </w:r>
                    </w:p>
                    <w:p w14:paraId="62DCE692" w14:textId="77777777" w:rsidR="00CB3F0D" w:rsidRPr="00D34028" w:rsidRDefault="00CB3F0D" w:rsidP="00CB3F0D">
                      <w:pPr>
                        <w:spacing w:line="276" w:lineRule="auto"/>
                        <w:rPr>
                          <w:rFonts w:cs="Arial"/>
                          <w:sz w:val="23"/>
                          <w:szCs w:val="23"/>
                          <w:lang w:val="en"/>
                        </w:rPr>
                      </w:pPr>
                    </w:p>
                    <w:p w14:paraId="2B5A437B" w14:textId="7F32F3FB" w:rsidR="00CB3F0D" w:rsidRPr="00D34028" w:rsidRDefault="00CB3F0D" w:rsidP="00CB3F0D">
                      <w:pPr>
                        <w:spacing w:line="276" w:lineRule="auto"/>
                        <w:rPr>
                          <w:rFonts w:cs="Arial"/>
                          <w:sz w:val="23"/>
                          <w:szCs w:val="23"/>
                          <w:lang w:val="en"/>
                        </w:rPr>
                      </w:pPr>
                      <w:r w:rsidRPr="00D34028">
                        <w:rPr>
                          <w:rFonts w:cs="Arial"/>
                          <w:sz w:val="23"/>
                          <w:szCs w:val="23"/>
                          <w:lang w:val="en"/>
                        </w:rPr>
                        <w:t>If you would like the British Heart Foundation to claim Gift Aid on your donation, please find enclosed a Gift Aid Form</w:t>
                      </w:r>
                      <w:r w:rsidRPr="00D34028">
                        <w:rPr>
                          <w:rFonts w:cs="Arial"/>
                          <w:sz w:val="23"/>
                          <w:szCs w:val="23"/>
                          <w:lang w:eastAsia="en-GB"/>
                        </w:rPr>
                        <w:t xml:space="preserve"> which includes a return address. </w:t>
                      </w:r>
                      <w:r w:rsidRPr="00D34028">
                        <w:rPr>
                          <w:rFonts w:cs="Arial"/>
                          <w:sz w:val="23"/>
                          <w:szCs w:val="23"/>
                          <w:lang w:val="en"/>
                        </w:rPr>
                        <w:t xml:space="preserve">Gift Aid allows charities to reclaim tax on a donation made by a UK taxpayer, which means your donations will be worth 25% more to us at no extra cost to you. If you Gift Aid your </w:t>
                      </w:r>
                      <w:r w:rsidR="00C245B3" w:rsidRPr="00D34028">
                        <w:rPr>
                          <w:rFonts w:cs="Arial"/>
                          <w:sz w:val="23"/>
                          <w:szCs w:val="23"/>
                          <w:lang w:val="en"/>
                        </w:rPr>
                        <w:t>donations,</w:t>
                      </w:r>
                      <w:r w:rsidRPr="00D34028">
                        <w:rPr>
                          <w:rFonts w:cs="Arial"/>
                          <w:sz w:val="23"/>
                          <w:szCs w:val="23"/>
                          <w:lang w:val="en"/>
                        </w:rPr>
                        <w:t xml:space="preserve"> we can claim back from the government 25p for every £1 you donate. </w:t>
                      </w:r>
                    </w:p>
                    <w:p w14:paraId="5DE87DBC" w14:textId="77777777" w:rsidR="00D34028" w:rsidRPr="00D34028" w:rsidRDefault="00D34028" w:rsidP="00CB3F0D">
                      <w:pPr>
                        <w:spacing w:line="276" w:lineRule="auto"/>
                        <w:rPr>
                          <w:rFonts w:cs="Arial"/>
                          <w:sz w:val="23"/>
                          <w:szCs w:val="23"/>
                          <w:lang w:val="en"/>
                        </w:rPr>
                      </w:pPr>
                    </w:p>
                    <w:p w14:paraId="40DB8EF7" w14:textId="77777777" w:rsidR="00CB3F0D" w:rsidRPr="00D34028" w:rsidRDefault="00CB3F0D" w:rsidP="00CB3F0D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  <w:r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Yours sincerely,</w:t>
                      </w:r>
                    </w:p>
                    <w:p w14:paraId="420865EF" w14:textId="77777777" w:rsidR="00CB3F0D" w:rsidRPr="00D34028" w:rsidRDefault="00CB3F0D" w:rsidP="00CB3F0D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</w:p>
                    <w:p w14:paraId="573B513F" w14:textId="77777777" w:rsidR="00CB3F0D" w:rsidRPr="00D34028" w:rsidRDefault="00CB3F0D" w:rsidP="00CB3F0D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</w:p>
                    <w:p w14:paraId="19A8CC69" w14:textId="77777777" w:rsidR="00CB3F0D" w:rsidRPr="00D34028" w:rsidRDefault="00CB3F0D" w:rsidP="00CB3F0D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  <w:r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&lt;Name&gt;</w:t>
                      </w:r>
                    </w:p>
                    <w:p w14:paraId="7BB6888B" w14:textId="77777777" w:rsidR="00CB3F0D" w:rsidRPr="00D34028" w:rsidRDefault="00CB3F0D" w:rsidP="00CB3F0D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  <w:r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&lt;title and location&gt;</w:t>
                      </w:r>
                    </w:p>
                    <w:p w14:paraId="6F599AEA" w14:textId="77777777" w:rsidR="00C20208" w:rsidRPr="00C20208" w:rsidRDefault="00C20208" w:rsidP="00C20208">
                      <w:pPr>
                        <w:spacing w:line="276" w:lineRule="auto"/>
                      </w:pPr>
                    </w:p>
                  </w:txbxContent>
                </v:textbox>
              </v:shape>
            </w:pict>
          </mc:Fallback>
        </mc:AlternateContent>
      </w:r>
    </w:p>
    <w:sectPr w:rsidR="00AC0B5A" w:rsidSect="00750AB2">
      <w:headerReference w:type="default" r:id="rId11"/>
      <w:footerReference w:type="default" r:id="rId12"/>
      <w:pgSz w:w="11906" w:h="16838"/>
      <w:pgMar w:top="1134" w:right="1134" w:bottom="1128" w:left="1134" w:header="1140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66A3ED" w14:textId="77777777" w:rsidR="00443250" w:rsidRDefault="00443250" w:rsidP="00753639">
      <w:r>
        <w:separator/>
      </w:r>
    </w:p>
  </w:endnote>
  <w:endnote w:type="continuationSeparator" w:id="0">
    <w:p w14:paraId="0526CE37" w14:textId="77777777" w:rsidR="00443250" w:rsidRDefault="00443250" w:rsidP="00753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37 Ginger Light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HF Beats Bold">
    <w:panose1 w:val="000008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817575" w14:paraId="2B4D1401" w14:textId="77777777" w:rsidTr="00234C82">
      <w:tc>
        <w:tcPr>
          <w:tcW w:w="4814" w:type="dxa"/>
        </w:tcPr>
        <w:p w14:paraId="45589364" w14:textId="77777777" w:rsidR="00817575" w:rsidRDefault="00817575" w:rsidP="00817575">
          <w:pPr>
            <w:pStyle w:val="Footer"/>
            <w:spacing w:line="360" w:lineRule="auto"/>
          </w:pPr>
          <w:r w:rsidRPr="007255A4">
            <w:rPr>
              <w:noProof/>
            </w:rPr>
            <w:drawing>
              <wp:inline distT="0" distB="0" distL="0" distR="0" wp14:anchorId="2ACB9B11" wp14:editId="60089877">
                <wp:extent cx="774700" cy="177800"/>
                <wp:effectExtent l="0" t="0" r="0" b="0"/>
                <wp:docPr id="76526253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092632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4700" cy="17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  <w:r w:rsidRPr="007255A4">
            <w:rPr>
              <w:noProof/>
            </w:rPr>
            <w:drawing>
              <wp:inline distT="0" distB="0" distL="0" distR="0" wp14:anchorId="44CDFD66" wp14:editId="2D7F08AC">
                <wp:extent cx="1041400" cy="177800"/>
                <wp:effectExtent l="0" t="0" r="0" b="0"/>
                <wp:docPr id="105617922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3715982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1400" cy="17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  <w:r w:rsidRPr="007255A4">
            <w:rPr>
              <w:noProof/>
            </w:rPr>
            <w:drawing>
              <wp:inline distT="0" distB="0" distL="0" distR="0" wp14:anchorId="7D7C876C" wp14:editId="2D642B61">
                <wp:extent cx="1612900" cy="177800"/>
                <wp:effectExtent l="0" t="0" r="0" b="0"/>
                <wp:docPr id="158635885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9889275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2900" cy="17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  <w:r w:rsidRPr="007255A4">
            <w:rPr>
              <w:noProof/>
            </w:rPr>
            <w:drawing>
              <wp:inline distT="0" distB="0" distL="0" distR="0" wp14:anchorId="76E0E680" wp14:editId="2CF7BA88">
                <wp:extent cx="749300" cy="177800"/>
                <wp:effectExtent l="0" t="0" r="0" b="0"/>
                <wp:docPr id="73954757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4123950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721B36B8" w14:textId="77777777" w:rsidR="00817575" w:rsidRDefault="00817575" w:rsidP="00817575">
          <w:pPr>
            <w:pStyle w:val="Footer"/>
            <w:spacing w:before="120"/>
            <w:ind w:right="567"/>
            <w:jc w:val="right"/>
            <w:rPr>
              <w:color w:val="212121"/>
              <w:sz w:val="16"/>
              <w:szCs w:val="16"/>
            </w:rPr>
          </w:pPr>
        </w:p>
        <w:p w14:paraId="190F376B" w14:textId="32E75026" w:rsidR="00817575" w:rsidRDefault="00817575" w:rsidP="00817575">
          <w:pPr>
            <w:pStyle w:val="Footer"/>
            <w:spacing w:before="120"/>
            <w:ind w:right="567"/>
            <w:jc w:val="right"/>
            <w:rPr>
              <w:color w:val="212121"/>
              <w:sz w:val="16"/>
              <w:szCs w:val="16"/>
            </w:rPr>
          </w:pPr>
        </w:p>
        <w:p w14:paraId="2FB48D6B" w14:textId="77777777" w:rsidR="00D772BF" w:rsidRDefault="00817575" w:rsidP="00D772BF">
          <w:pPr>
            <w:pStyle w:val="Footer"/>
            <w:jc w:val="right"/>
            <w:rPr>
              <w:color w:val="212121"/>
              <w:sz w:val="16"/>
              <w:szCs w:val="16"/>
            </w:rPr>
          </w:pPr>
          <w:r w:rsidRPr="00660007">
            <w:rPr>
              <w:color w:val="212121"/>
              <w:sz w:val="16"/>
              <w:szCs w:val="16"/>
            </w:rPr>
            <w:t>British Heart Foundation is a registered Charity No. 225971. Registered as a Company limited by guarantee in England &amp; Wales No. 699547. Registered office at Greater London House, 180 Hampstead Road, London NW1 7AW. Registered as a Charity in Scotland No. SC039426.</w:t>
          </w:r>
        </w:p>
        <w:p w14:paraId="7CFC2E88" w14:textId="724A83F0" w:rsidR="00D772BF" w:rsidRDefault="00D772BF" w:rsidP="00D772BF">
          <w:pPr>
            <w:pStyle w:val="Footer"/>
            <w:jc w:val="right"/>
            <w:rPr>
              <w:color w:val="212121"/>
              <w:sz w:val="16"/>
              <w:szCs w:val="16"/>
            </w:rPr>
          </w:pPr>
          <w:r>
            <w:rPr>
              <w:color w:val="212121"/>
              <w:sz w:val="16"/>
              <w:szCs w:val="16"/>
            </w:rPr>
            <w:t xml:space="preserve"> </w:t>
          </w:r>
        </w:p>
        <w:p w14:paraId="091FB5C6" w14:textId="77777777" w:rsidR="00D772BF" w:rsidRPr="00D772BF" w:rsidRDefault="00D772BF" w:rsidP="00D772BF">
          <w:pPr>
            <w:pStyle w:val="Footer"/>
            <w:jc w:val="right"/>
            <w:rPr>
              <w:b/>
              <w:bCs/>
              <w:color w:val="212121"/>
              <w:sz w:val="16"/>
              <w:szCs w:val="16"/>
            </w:rPr>
          </w:pPr>
          <w:r w:rsidRPr="00D772BF">
            <w:rPr>
              <w:b/>
              <w:bCs/>
              <w:color w:val="212121"/>
              <w:sz w:val="16"/>
              <w:szCs w:val="16"/>
            </w:rPr>
            <w:t>Royal Patron: His Majesty, King Charles III</w:t>
          </w:r>
        </w:p>
        <w:p w14:paraId="77CDC009" w14:textId="3B4E040B" w:rsidR="00D772BF" w:rsidRPr="00D772BF" w:rsidRDefault="00D772BF" w:rsidP="00D772BF">
          <w:pPr>
            <w:pStyle w:val="Footer"/>
            <w:jc w:val="right"/>
            <w:rPr>
              <w:color w:val="212121"/>
              <w:sz w:val="16"/>
              <w:szCs w:val="16"/>
            </w:rPr>
          </w:pPr>
          <w:r w:rsidRPr="00D772BF">
            <w:rPr>
              <w:b/>
              <w:bCs/>
              <w:color w:val="212121"/>
              <w:sz w:val="16"/>
              <w:szCs w:val="16"/>
            </w:rPr>
            <w:t>CEO: Charmaine Griffiths</w:t>
          </w:r>
        </w:p>
      </w:tc>
    </w:tr>
  </w:tbl>
  <w:p w14:paraId="47053238" w14:textId="77777777" w:rsidR="00753639" w:rsidRPr="00817575" w:rsidRDefault="00753639" w:rsidP="008175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A98427" w14:textId="77777777" w:rsidR="00443250" w:rsidRDefault="00443250" w:rsidP="00753639">
      <w:r>
        <w:separator/>
      </w:r>
    </w:p>
  </w:footnote>
  <w:footnote w:type="continuationSeparator" w:id="0">
    <w:p w14:paraId="2C0F7E32" w14:textId="77777777" w:rsidR="00443250" w:rsidRDefault="00443250" w:rsidP="007536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28"/>
    </w:tblGrid>
    <w:tr w:rsidR="00753639" w:rsidRPr="00753639" w14:paraId="44170EF7" w14:textId="77777777" w:rsidTr="00753639">
      <w:tc>
        <w:tcPr>
          <w:tcW w:w="9628" w:type="dxa"/>
          <w:shd w:val="clear" w:color="auto" w:fill="auto"/>
        </w:tcPr>
        <w:p w14:paraId="16B2CC3F" w14:textId="77777777" w:rsidR="007929BB" w:rsidRDefault="007A70E6" w:rsidP="007929BB">
          <w:pPr>
            <w:pStyle w:val="Header"/>
          </w:pPr>
          <w:r w:rsidRPr="00753639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65E0FFF3" wp14:editId="03C80099">
                <wp:simplePos x="0" y="0"/>
                <wp:positionH relativeFrom="column">
                  <wp:posOffset>4025900</wp:posOffset>
                </wp:positionH>
                <wp:positionV relativeFrom="paragraph">
                  <wp:posOffset>5080</wp:posOffset>
                </wp:positionV>
                <wp:extent cx="1943100" cy="520700"/>
                <wp:effectExtent l="0" t="0" r="0" b="0"/>
                <wp:wrapNone/>
                <wp:docPr id="146741104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8167916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3100" cy="520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929BB">
            <w:t xml:space="preserve"> </w:t>
          </w:r>
        </w:p>
        <w:p w14:paraId="64524B13" w14:textId="77777777" w:rsidR="00753639" w:rsidRPr="00753639" w:rsidRDefault="00753639" w:rsidP="007D7AE7">
          <w:pPr>
            <w:pStyle w:val="Header"/>
          </w:pPr>
          <w:r>
            <w:br/>
          </w:r>
        </w:p>
      </w:tc>
    </w:tr>
  </w:tbl>
  <w:p w14:paraId="43A5E542" w14:textId="77777777" w:rsidR="00753639" w:rsidRDefault="00753639" w:rsidP="0075363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2BF"/>
    <w:rsid w:val="000024FF"/>
    <w:rsid w:val="000027EC"/>
    <w:rsid w:val="0010673E"/>
    <w:rsid w:val="00116719"/>
    <w:rsid w:val="00151BA4"/>
    <w:rsid w:val="002E1ACD"/>
    <w:rsid w:val="002F4476"/>
    <w:rsid w:val="002F4580"/>
    <w:rsid w:val="003C70D3"/>
    <w:rsid w:val="00443250"/>
    <w:rsid w:val="004661A7"/>
    <w:rsid w:val="00483D6F"/>
    <w:rsid w:val="004A3DF4"/>
    <w:rsid w:val="0055006B"/>
    <w:rsid w:val="005D327B"/>
    <w:rsid w:val="00631189"/>
    <w:rsid w:val="0064798D"/>
    <w:rsid w:val="00681FA7"/>
    <w:rsid w:val="0069583F"/>
    <w:rsid w:val="006A0B20"/>
    <w:rsid w:val="007255A4"/>
    <w:rsid w:val="007424B9"/>
    <w:rsid w:val="00750AB2"/>
    <w:rsid w:val="007517F8"/>
    <w:rsid w:val="00753639"/>
    <w:rsid w:val="00771805"/>
    <w:rsid w:val="007719C3"/>
    <w:rsid w:val="007929BB"/>
    <w:rsid w:val="007A70E6"/>
    <w:rsid w:val="007C430C"/>
    <w:rsid w:val="008048D8"/>
    <w:rsid w:val="00817575"/>
    <w:rsid w:val="008B0E0A"/>
    <w:rsid w:val="009524A3"/>
    <w:rsid w:val="009833C2"/>
    <w:rsid w:val="009A7D50"/>
    <w:rsid w:val="009B310F"/>
    <w:rsid w:val="009D3CAE"/>
    <w:rsid w:val="00A25B8E"/>
    <w:rsid w:val="00A96ADB"/>
    <w:rsid w:val="00AC0B5A"/>
    <w:rsid w:val="00B177D8"/>
    <w:rsid w:val="00B25896"/>
    <w:rsid w:val="00B90302"/>
    <w:rsid w:val="00BD2BA0"/>
    <w:rsid w:val="00BF3EF1"/>
    <w:rsid w:val="00C0030C"/>
    <w:rsid w:val="00C20208"/>
    <w:rsid w:val="00C245B3"/>
    <w:rsid w:val="00C649EF"/>
    <w:rsid w:val="00C72618"/>
    <w:rsid w:val="00CB3F0D"/>
    <w:rsid w:val="00CC3709"/>
    <w:rsid w:val="00CD58C9"/>
    <w:rsid w:val="00CF292E"/>
    <w:rsid w:val="00D038B0"/>
    <w:rsid w:val="00D34028"/>
    <w:rsid w:val="00D62583"/>
    <w:rsid w:val="00D772BF"/>
    <w:rsid w:val="00D93FA0"/>
    <w:rsid w:val="00E25F96"/>
    <w:rsid w:val="00EB3FA1"/>
    <w:rsid w:val="00F11C71"/>
    <w:rsid w:val="00FC7A25"/>
    <w:rsid w:val="00FE2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B4159A"/>
  <w15:chartTrackingRefBased/>
  <w15:docId w15:val="{814EB94B-00E6-433D-B2CC-E87BDF675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208"/>
  </w:style>
  <w:style w:type="paragraph" w:styleId="Heading1">
    <w:name w:val="heading 1"/>
    <w:basedOn w:val="Normal"/>
    <w:next w:val="Normal"/>
    <w:link w:val="Heading1Char"/>
    <w:uiPriority w:val="9"/>
    <w:qFormat/>
    <w:rsid w:val="00804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CDC3A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4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CDC3A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48D8"/>
    <w:pPr>
      <w:keepNext/>
      <w:keepLines/>
      <w:spacing w:before="160" w:after="80"/>
      <w:outlineLvl w:val="2"/>
    </w:pPr>
    <w:rPr>
      <w:rFonts w:eastAsiaTheme="majorEastAsia" w:cstheme="majorBidi"/>
      <w:color w:val="CDC3A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4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CDC3A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48D8"/>
    <w:pPr>
      <w:keepNext/>
      <w:keepLines/>
      <w:spacing w:before="80" w:after="40"/>
      <w:outlineLvl w:val="4"/>
    </w:pPr>
    <w:rPr>
      <w:rFonts w:eastAsiaTheme="majorEastAsia" w:cstheme="majorBidi"/>
      <w:color w:val="CDC3A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48D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48D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48D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48D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48D8"/>
    <w:rPr>
      <w:rFonts w:asciiTheme="majorHAnsi" w:eastAsiaTheme="majorEastAsia" w:hAnsiTheme="majorHAnsi" w:cstheme="majorBidi"/>
      <w:color w:val="CDC3A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48D8"/>
    <w:rPr>
      <w:rFonts w:asciiTheme="majorHAnsi" w:eastAsiaTheme="majorEastAsia" w:hAnsiTheme="majorHAnsi" w:cstheme="majorBidi"/>
      <w:color w:val="CDC3A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48D8"/>
    <w:rPr>
      <w:rFonts w:eastAsiaTheme="majorEastAsia" w:cstheme="majorBidi"/>
      <w:color w:val="CDC3A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48D8"/>
    <w:rPr>
      <w:rFonts w:eastAsiaTheme="majorEastAsia" w:cstheme="majorBidi"/>
      <w:i/>
      <w:iCs/>
      <w:color w:val="CDC3A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48D8"/>
    <w:rPr>
      <w:rFonts w:eastAsiaTheme="majorEastAsia" w:cstheme="majorBidi"/>
      <w:color w:val="CDC3A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4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4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4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4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48D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4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48D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4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48D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4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4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48D8"/>
    <w:rPr>
      <w:i/>
      <w:iCs/>
      <w:color w:val="CDC3A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48D8"/>
    <w:pPr>
      <w:pBdr>
        <w:top w:val="single" w:sz="4" w:space="10" w:color="CDC3A5" w:themeColor="accent1" w:themeShade="BF"/>
        <w:bottom w:val="single" w:sz="4" w:space="10" w:color="CDC3A5" w:themeColor="accent1" w:themeShade="BF"/>
      </w:pBdr>
      <w:spacing w:before="360" w:after="360"/>
      <w:ind w:left="864" w:right="864"/>
      <w:jc w:val="center"/>
    </w:pPr>
    <w:rPr>
      <w:i/>
      <w:iCs/>
      <w:color w:val="CDC3A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48D8"/>
    <w:rPr>
      <w:i/>
      <w:iCs/>
      <w:color w:val="CDC3A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48D8"/>
    <w:rPr>
      <w:b/>
      <w:bCs/>
      <w:smallCaps/>
      <w:color w:val="CDC3A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536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639"/>
  </w:style>
  <w:style w:type="paragraph" w:styleId="Footer">
    <w:name w:val="footer"/>
    <w:basedOn w:val="Normal"/>
    <w:link w:val="FooterChar"/>
    <w:uiPriority w:val="99"/>
    <w:unhideWhenUsed/>
    <w:rsid w:val="007536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3639"/>
  </w:style>
  <w:style w:type="table" w:styleId="TableGrid">
    <w:name w:val="Table Grid"/>
    <w:basedOn w:val="TableNormal"/>
    <w:uiPriority w:val="39"/>
    <w:rsid w:val="007536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20208"/>
    <w:pPr>
      <w:autoSpaceDE w:val="0"/>
      <w:autoSpaceDN w:val="0"/>
      <w:adjustRightInd w:val="0"/>
    </w:pPr>
    <w:rPr>
      <w:rFonts w:ascii="F37 Ginger Light" w:hAnsi="F37 Ginger Light" w:cs="F37 Ginger Light"/>
      <w:color w:val="000000"/>
      <w:kern w:val="0"/>
    </w:rPr>
  </w:style>
  <w:style w:type="paragraph" w:customStyle="1" w:styleId="Pa0">
    <w:name w:val="Pa0"/>
    <w:basedOn w:val="Default"/>
    <w:next w:val="Default"/>
    <w:uiPriority w:val="99"/>
    <w:rsid w:val="00C20208"/>
    <w:pPr>
      <w:spacing w:line="241" w:lineRule="atLeast"/>
    </w:pPr>
    <w:rPr>
      <w:rFonts w:cstheme="minorBidi"/>
      <w:color w:val="auto"/>
    </w:rPr>
  </w:style>
  <w:style w:type="paragraph" w:customStyle="1" w:styleId="paragraph">
    <w:name w:val="paragraph"/>
    <w:basedOn w:val="Normal"/>
    <w:rsid w:val="00CF292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CF292E"/>
  </w:style>
  <w:style w:type="character" w:customStyle="1" w:styleId="eop">
    <w:name w:val="eop"/>
    <w:basedOn w:val="DefaultParagraphFont"/>
    <w:rsid w:val="00CF292E"/>
  </w:style>
  <w:style w:type="paragraph" w:customStyle="1" w:styleId="OpenBody">
    <w:name w:val="Open Body"/>
    <w:basedOn w:val="Normal"/>
    <w:uiPriority w:val="99"/>
    <w:rsid w:val="00CB3F0D"/>
    <w:pPr>
      <w:spacing w:after="200" w:line="360" w:lineRule="auto"/>
    </w:pPr>
    <w:rPr>
      <w:rFonts w:ascii="Arial Bold" w:hAnsi="Arial Bold" w:cs="Times New Roman"/>
      <w:color w:val="404040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00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aguer\Downloads\BHF_LetterheadTemplate_English.dotx" TargetMode="External"/></Relationships>
</file>

<file path=word/theme/theme1.xml><?xml version="1.0" encoding="utf-8"?>
<a:theme xmlns:a="http://schemas.openxmlformats.org/drawingml/2006/main" name="BHF_Letterhead_01">
  <a:themeElements>
    <a:clrScheme name="BHF Colours">
      <a:dk1>
        <a:srgbClr val="000000"/>
      </a:dk1>
      <a:lt1>
        <a:srgbClr val="FFFFFF"/>
      </a:lt1>
      <a:dk2>
        <a:srgbClr val="FF0030"/>
      </a:dk2>
      <a:lt2>
        <a:srgbClr val="FFFFFF"/>
      </a:lt2>
      <a:accent1>
        <a:srgbClr val="FAF9F6"/>
      </a:accent1>
      <a:accent2>
        <a:srgbClr val="474E59"/>
      </a:accent2>
      <a:accent3>
        <a:srgbClr val="FFBE32"/>
      </a:accent3>
      <a:accent4>
        <a:srgbClr val="2C91FF"/>
      </a:accent4>
      <a:accent5>
        <a:srgbClr val="500AB3"/>
      </a:accent5>
      <a:accent6>
        <a:srgbClr val="00A06E"/>
      </a:accent6>
      <a:hlink>
        <a:srgbClr val="D8117D"/>
      </a:hlink>
      <a:folHlink>
        <a:srgbClr val="AF1E7A"/>
      </a:folHlink>
    </a:clrScheme>
    <a:fontScheme name="BHF">
      <a:majorFont>
        <a:latin typeface="BHF Beats Bold"/>
        <a:ea typeface=""/>
        <a:cs typeface=""/>
      </a:majorFont>
      <a:minorFont>
        <a:latin typeface="F37 Ginger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40a5d49-fbd4-4446-8204-b870df92bc2b">
      <UserInfo>
        <DisplayName>Emma O'Donnell</DisplayName>
        <AccountId>194</AccountId>
        <AccountType/>
      </UserInfo>
      <UserInfo>
        <DisplayName>Bertie Teague</DisplayName>
        <AccountId>687</AccountId>
        <AccountType/>
      </UserInfo>
      <UserInfo>
        <DisplayName>Melissa Winterbottom</DisplayName>
        <AccountId>585</AccountId>
        <AccountType/>
      </UserInfo>
    </SharedWithUsers>
    <lcf76f155ced4ddcb4097134ff3c332f xmlns="5f8870c1-8a35-42c8-859e-a369700e3c5f">
      <Terms xmlns="http://schemas.microsoft.com/office/infopath/2007/PartnerControls"/>
    </lcf76f155ced4ddcb4097134ff3c332f>
    <TaxCatchAll xmlns="b40a5d49-fbd4-4446-8204-b870df92bc2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1FB07FA8E133439ACDC0346B78E1B2" ma:contentTypeVersion="18" ma:contentTypeDescription="Create a new document." ma:contentTypeScope="" ma:versionID="36301a5e8874e8ec939886264419516a">
  <xsd:schema xmlns:xsd="http://www.w3.org/2001/XMLSchema" xmlns:xs="http://www.w3.org/2001/XMLSchema" xmlns:p="http://schemas.microsoft.com/office/2006/metadata/properties" xmlns:ns2="5f8870c1-8a35-42c8-859e-a369700e3c5f" xmlns:ns3="b40a5d49-fbd4-4446-8204-b870df92bc2b" targetNamespace="http://schemas.microsoft.com/office/2006/metadata/properties" ma:root="true" ma:fieldsID="1a3612b97e7f755b4aac92edf0c0aef5" ns2:_="" ns3:_="">
    <xsd:import namespace="5f8870c1-8a35-42c8-859e-a369700e3c5f"/>
    <xsd:import namespace="b40a5d49-fbd4-4446-8204-b870df92bc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8870c1-8a35-42c8-859e-a369700e3c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4b10459-1d73-4dcd-97c8-8371d1f94e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a5d49-fbd4-4446-8204-b870df92bc2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7ec304a-469c-4048-b081-4c50cb343570}" ma:internalName="TaxCatchAll" ma:showField="CatchAllData" ma:web="b40a5d49-fbd4-4446-8204-b870df92bc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50C493-EA33-43CF-822F-AD1BF89C6708}">
  <ds:schemaRefs>
    <ds:schemaRef ds:uri="http://schemas.microsoft.com/office/2006/metadata/properties"/>
    <ds:schemaRef ds:uri="http://schemas.microsoft.com/office/infopath/2007/PartnerControls"/>
    <ds:schemaRef ds:uri="e1a54e9e-67cf-4f2e-9c3b-cc20b2be27b3"/>
    <ds:schemaRef ds:uri="a193a0ff-3849-4072-a808-0110fc0675e9"/>
  </ds:schemaRefs>
</ds:datastoreItem>
</file>

<file path=customXml/itemProps2.xml><?xml version="1.0" encoding="utf-8"?>
<ds:datastoreItem xmlns:ds="http://schemas.openxmlformats.org/officeDocument/2006/customXml" ds:itemID="{D51F26E0-4191-504E-ACF8-9E7C0A47A2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34CFA4E-5CDE-4AD0-BC25-B1F21E8B7CC9}"/>
</file>

<file path=customXml/itemProps4.xml><?xml version="1.0" encoding="utf-8"?>
<ds:datastoreItem xmlns:ds="http://schemas.openxmlformats.org/officeDocument/2006/customXml" ds:itemID="{A647AF93-58E7-499A-8815-314DCBF8FC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BHF_LetterheadTemplate_English</Template>
  <TotalTime>379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Bertie Teague</dc:creator>
  <cp:keywords/>
  <dc:description/>
  <cp:lastModifiedBy>Hannah Watkins</cp:lastModifiedBy>
  <cp:revision>15</cp:revision>
  <cp:lastPrinted>2024-06-11T08:36:00Z</cp:lastPrinted>
  <dcterms:created xsi:type="dcterms:W3CDTF">2024-07-11T09:29:00Z</dcterms:created>
  <dcterms:modified xsi:type="dcterms:W3CDTF">2024-07-29T10:21:00Z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0x010100FA1FB07FA8E133439ACDC0346B78E1B2</vt:lpwstr>
  </property>
</Properties>
</file>