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052FDA" w14:textId="6FC7AA9C" w:rsidR="005E6E88" w:rsidRPr="00981893" w:rsidRDefault="005E6E88" w:rsidP="005E6E88">
      <w:pPr>
        <w:ind w:left="-851"/>
        <w:rPr>
          <w:rFonts w:ascii="Trebuchet MS" w:hAnsi="Trebuchet MS" w:cs="Arial"/>
          <w:b/>
          <w:sz w:val="20"/>
          <w:szCs w:val="20"/>
        </w:rPr>
      </w:pPr>
      <w:r w:rsidRPr="005E6E88">
        <w:rPr>
          <w:rFonts w:ascii="Trebuchet MS" w:hAnsi="Trebuchet MS" w:cs="Arial"/>
          <w:b/>
          <w:noProof/>
          <w:sz w:val="72"/>
        </w:rPr>
        <mc:AlternateContent>
          <mc:Choice Requires="wps">
            <w:drawing>
              <wp:anchor distT="45720" distB="45720" distL="114300" distR="114300" simplePos="0" relativeHeight="251658240" behindDoc="0" locked="0" layoutInCell="1" allowOverlap="1" wp14:anchorId="59E90DAB" wp14:editId="425B4C2B">
                <wp:simplePos x="0" y="0"/>
                <wp:positionH relativeFrom="column">
                  <wp:posOffset>996315</wp:posOffset>
                </wp:positionH>
                <wp:positionV relativeFrom="paragraph">
                  <wp:posOffset>163830</wp:posOffset>
                </wp:positionV>
                <wp:extent cx="4886325" cy="123825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238250"/>
                        </a:xfrm>
                        <a:prstGeom prst="rect">
                          <a:avLst/>
                        </a:prstGeom>
                        <a:solidFill>
                          <a:srgbClr val="FFFFFF"/>
                        </a:solidFill>
                        <a:ln w="9525">
                          <a:solidFill>
                            <a:schemeClr val="bg1"/>
                          </a:solidFill>
                          <a:miter lim="800000"/>
                          <a:headEnd/>
                          <a:tailEnd/>
                        </a:ln>
                      </wps:spPr>
                      <wps:txbx>
                        <w:txbxContent>
                          <w:p w14:paraId="7E949E47" w14:textId="4BA653A1" w:rsidR="005E6E88" w:rsidRPr="00D13F4C" w:rsidRDefault="005E6E88">
                            <w:pPr>
                              <w:rPr>
                                <w:rFonts w:ascii="BHF Beats Bold" w:hAnsi="BHF Beats Bold"/>
                                <w:sz w:val="56"/>
                                <w:szCs w:val="56"/>
                              </w:rPr>
                            </w:pPr>
                            <w:r w:rsidRPr="00D13F4C">
                              <w:rPr>
                                <w:rFonts w:ascii="BHF Beats Bold" w:hAnsi="BHF Beats Bold"/>
                                <w:sz w:val="56"/>
                                <w:szCs w:val="56"/>
                              </w:rPr>
                              <w:t xml:space="preserve">Promoting an external PPI opportunity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E90DAB" id="_x0000_t202" coordsize="21600,21600" o:spt="202" path="m,l,21600r21600,l21600,xe">
                <v:stroke joinstyle="miter"/>
                <v:path gradientshapeok="t" o:connecttype="rect"/>
              </v:shapetype>
              <v:shape id="Text Box 217" o:spid="_x0000_s1026" type="#_x0000_t202" style="position:absolute;left:0;text-align:left;margin-left:78.45pt;margin-top:12.9pt;width:384.75pt;height:9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" strokecolor="white [3212]">
                <v:textbox>
                  <w:txbxContent>
                    <w:p w14:paraId="7E949E47" w14:textId="4BA653A1" w:rsidR="005E6E88" w:rsidRPr="00D13F4C" w:rsidRDefault="005E6E88">
                      <w:pPr>
                        <w:rPr>
                          <w:rFonts w:ascii="BHF Beats Bold" w:hAnsi="BHF Beats Bold"/>
                          <w:sz w:val="56"/>
                          <w:szCs w:val="56"/>
                        </w:rPr>
                      </w:pPr>
                      <w:r w:rsidRPr="00D13F4C">
                        <w:rPr>
                          <w:rFonts w:ascii="BHF Beats Bold" w:hAnsi="BHF Beats Bold"/>
                          <w:sz w:val="56"/>
                          <w:szCs w:val="56"/>
                        </w:rPr>
                        <w:t xml:space="preserve">Promoting an external PPI opportunity </w:t>
                      </w:r>
                    </w:p>
                  </w:txbxContent>
                </v:textbox>
                <w10:wrap type="square"/>
              </v:shape>
            </w:pict>
          </mc:Fallback>
        </mc:AlternateContent>
      </w:r>
      <w:r w:rsidR="00A3482A">
        <w:rPr>
          <w:noProof/>
          <w:lang w:val="en-US"/>
        </w:rPr>
        <w:drawing>
          <wp:inline distT="0" distB="0" distL="0" distR="0" wp14:anchorId="7FC7C61C" wp14:editId="2E082D7D">
            <wp:extent cx="1305293" cy="148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F_Logo_Lockup Vertical_BHF_Red_CMYK.ai"/>
                    <pic:cNvPicPr/>
                  </pic:nvPicPr>
                  <pic:blipFill>
                    <a:blip r:embed="rId10">
                      <a:extLst>
                        <a:ext uri="{28A0092B-C50C-407E-A947-70E740481C1C}">
                          <a14:useLocalDpi xmlns:a14="http://schemas.microsoft.com/office/drawing/2010/main" val="0"/>
                        </a:ext>
                      </a:extLst>
                    </a:blip>
                    <a:stretch>
                      <a:fillRect/>
                    </a:stretch>
                  </pic:blipFill>
                  <pic:spPr>
                    <a:xfrm>
                      <a:off x="0" y="0"/>
                      <a:ext cx="1305293" cy="1485900"/>
                    </a:xfrm>
                    <a:prstGeom prst="rect">
                      <a:avLst/>
                    </a:prstGeom>
                  </pic:spPr>
                </pic:pic>
              </a:graphicData>
            </a:graphic>
          </wp:inline>
        </w:drawing>
      </w:r>
      <w:r w:rsidRPr="005E6E88">
        <w:rPr>
          <w:rFonts w:ascii="Trebuchet MS" w:hAnsi="Trebuchet MS" w:cs="Arial"/>
          <w:b/>
          <w:sz w:val="72"/>
        </w:rPr>
        <w:t xml:space="preserve"> </w:t>
      </w:r>
    </w:p>
    <w:p w14:paraId="297AAB0D" w14:textId="77777777" w:rsidR="00A3482A" w:rsidRPr="00981893" w:rsidRDefault="00A3482A" w:rsidP="00646D08">
      <w:pPr>
        <w:rPr>
          <w:rFonts w:ascii="F37 Ginger Light" w:hAnsi="F37 Ginger Light" w:cs="Arial"/>
          <w:b/>
          <w:sz w:val="20"/>
          <w:szCs w:val="20"/>
        </w:rPr>
      </w:pPr>
    </w:p>
    <w:p w14:paraId="6237ED75" w14:textId="7891B534" w:rsidR="00D13F4C" w:rsidRDefault="005E6E88" w:rsidP="00D13F4C">
      <w:pPr>
        <w:ind w:left="-142"/>
        <w:rPr>
          <w:rFonts w:ascii="F37 Ginger Light" w:hAnsi="F37 Ginger Light"/>
          <w:sz w:val="20"/>
          <w:szCs w:val="20"/>
        </w:rPr>
      </w:pPr>
      <w:r w:rsidRPr="00981893">
        <w:rPr>
          <w:rFonts w:ascii="F37 Ginger Light" w:hAnsi="F37 Ginger Light"/>
          <w:sz w:val="20"/>
          <w:szCs w:val="20"/>
        </w:rPr>
        <w:t xml:space="preserve">Do you have a Patient and Public </w:t>
      </w:r>
      <w:r w:rsidR="000412F0">
        <w:rPr>
          <w:rFonts w:ascii="F37 Ginger Light" w:hAnsi="F37 Ginger Light"/>
          <w:sz w:val="20"/>
          <w:szCs w:val="20"/>
        </w:rPr>
        <w:t>I</w:t>
      </w:r>
      <w:r w:rsidRPr="00981893">
        <w:rPr>
          <w:rFonts w:ascii="F37 Ginger Light" w:hAnsi="F37 Ginger Light"/>
          <w:sz w:val="20"/>
          <w:szCs w:val="20"/>
        </w:rPr>
        <w:t xml:space="preserve">nvolvement </w:t>
      </w:r>
      <w:r w:rsidR="00E06BE3" w:rsidRPr="00981893">
        <w:rPr>
          <w:rFonts w:ascii="F37 Ginger Light" w:hAnsi="F37 Ginger Light"/>
          <w:sz w:val="20"/>
          <w:szCs w:val="20"/>
        </w:rPr>
        <w:t xml:space="preserve">(PPI) </w:t>
      </w:r>
      <w:r w:rsidRPr="00981893">
        <w:rPr>
          <w:rFonts w:ascii="F37 Ginger Light" w:hAnsi="F37 Ginger Light"/>
          <w:sz w:val="20"/>
          <w:szCs w:val="20"/>
        </w:rPr>
        <w:t xml:space="preserve">opportunity that you would like us to share with our network of those affected by heart and circulatory conditions? </w:t>
      </w:r>
    </w:p>
    <w:p w14:paraId="5345DFB1" w14:textId="77777777" w:rsidR="00753F6B" w:rsidRPr="00981893" w:rsidRDefault="00753F6B" w:rsidP="00D13F4C">
      <w:pPr>
        <w:ind w:left="-142"/>
        <w:rPr>
          <w:rFonts w:ascii="F37 Ginger Light" w:hAnsi="F37 Ginger Light"/>
          <w:sz w:val="20"/>
          <w:szCs w:val="20"/>
        </w:rPr>
      </w:pPr>
    </w:p>
    <w:p w14:paraId="2A1A0622" w14:textId="3442AD6F" w:rsidR="006F5BCF" w:rsidRPr="00981893" w:rsidRDefault="005E6E88" w:rsidP="00D13F4C">
      <w:pPr>
        <w:ind w:left="-142"/>
        <w:rPr>
          <w:rFonts w:ascii="F37 Ginger Light" w:hAnsi="F37 Ginger Light"/>
          <w:sz w:val="20"/>
          <w:szCs w:val="20"/>
        </w:rPr>
      </w:pPr>
      <w:r w:rsidRPr="00981893">
        <w:rPr>
          <w:rFonts w:ascii="F37 Ginger Light" w:hAnsi="F37 Ginger Light"/>
          <w:sz w:val="20"/>
          <w:szCs w:val="20"/>
        </w:rPr>
        <w:t>If so, please read and complete the</w:t>
      </w:r>
      <w:r w:rsidR="00753F6B">
        <w:rPr>
          <w:rFonts w:ascii="F37 Ginger Light" w:hAnsi="F37 Ginger Light"/>
          <w:sz w:val="20"/>
          <w:szCs w:val="20"/>
        </w:rPr>
        <w:t xml:space="preserve"> form</w:t>
      </w:r>
      <w:r w:rsidRPr="00981893">
        <w:rPr>
          <w:rFonts w:ascii="F37 Ginger Light" w:hAnsi="F37 Ginger Light"/>
          <w:sz w:val="20"/>
          <w:szCs w:val="20"/>
        </w:rPr>
        <w:t xml:space="preserve"> below, w</w:t>
      </w:r>
      <w:r w:rsidR="00753F6B">
        <w:rPr>
          <w:rFonts w:ascii="F37 Ginger Light" w:hAnsi="F37 Ginger Light"/>
          <w:sz w:val="20"/>
          <w:szCs w:val="20"/>
        </w:rPr>
        <w:t xml:space="preserve">ith </w:t>
      </w:r>
      <w:r w:rsidRPr="00981893">
        <w:rPr>
          <w:rFonts w:ascii="F37 Ginger Light" w:hAnsi="F37 Ginger Light"/>
          <w:sz w:val="20"/>
          <w:szCs w:val="20"/>
        </w:rPr>
        <w:t xml:space="preserve">as much information as possible and a member of the team will be in touch. </w:t>
      </w:r>
    </w:p>
    <w:p w14:paraId="595C09BB" w14:textId="77777777" w:rsidR="006F5BCF" w:rsidRPr="00981893" w:rsidRDefault="006F5BCF" w:rsidP="006F5BCF">
      <w:pPr>
        <w:ind w:left="-709"/>
        <w:rPr>
          <w:rFonts w:ascii="F37 Ginger" w:hAnsi="F37 Ginger"/>
          <w:sz w:val="20"/>
          <w:szCs w:val="20"/>
        </w:rPr>
      </w:pPr>
    </w:p>
    <w:p w14:paraId="46446719" w14:textId="534D2DA4" w:rsidR="00E91BE2" w:rsidRPr="00981893" w:rsidRDefault="00DB7B85" w:rsidP="006F5BCF">
      <w:pPr>
        <w:ind w:left="-709"/>
        <w:rPr>
          <w:rFonts w:ascii="F37 Ginger" w:hAnsi="F37 Ginger"/>
          <w:color w:val="FF0000"/>
          <w:sz w:val="20"/>
          <w:szCs w:val="20"/>
        </w:rPr>
      </w:pPr>
      <w:r w:rsidRPr="00981893">
        <w:rPr>
          <w:rFonts w:ascii="F37 Ginger" w:hAnsi="F37 Ginger"/>
          <w:color w:val="FF0000"/>
          <w:sz w:val="20"/>
          <w:szCs w:val="20"/>
        </w:rPr>
        <w:t>Sharing a PPI opportunity through the BHF’s Heart Voices network</w:t>
      </w:r>
      <w:r w:rsidR="005E6E88" w:rsidRPr="00981893">
        <w:rPr>
          <w:rFonts w:ascii="F37 Ginger" w:hAnsi="F37 Ginger"/>
          <w:color w:val="FF0000"/>
          <w:sz w:val="20"/>
          <w:szCs w:val="20"/>
        </w:rPr>
        <w:t xml:space="preserve"> </w:t>
      </w:r>
    </w:p>
    <w:p w14:paraId="52DCD314" w14:textId="77777777" w:rsidR="00406AEF" w:rsidRPr="00981893" w:rsidRDefault="00406AEF" w:rsidP="006F5BCF">
      <w:pPr>
        <w:ind w:left="-709"/>
        <w:rPr>
          <w:rFonts w:ascii="F37 Ginger" w:hAnsi="F37 Ginger"/>
          <w:sz w:val="20"/>
          <w:szCs w:val="20"/>
        </w:rPr>
      </w:pPr>
    </w:p>
    <w:p w14:paraId="71EED213" w14:textId="3DC428E8" w:rsidR="007A7253" w:rsidRPr="00981893" w:rsidRDefault="00BD5E63" w:rsidP="00406AEF">
      <w:pPr>
        <w:pStyle w:val="ListParagraph"/>
        <w:numPr>
          <w:ilvl w:val="0"/>
          <w:numId w:val="5"/>
        </w:numPr>
        <w:ind w:left="0"/>
        <w:rPr>
          <w:rFonts w:ascii="F37 Ginger Light" w:hAnsi="F37 Ginger Light"/>
          <w:sz w:val="20"/>
          <w:szCs w:val="20"/>
        </w:rPr>
      </w:pPr>
      <w:r w:rsidRPr="00981893">
        <w:rPr>
          <w:rFonts w:ascii="F37 Ginger Light" w:hAnsi="F37 Ginger Light"/>
          <w:sz w:val="20"/>
          <w:szCs w:val="20"/>
        </w:rPr>
        <w:t xml:space="preserve">Heart Voices is the BHF PPI </w:t>
      </w:r>
      <w:r w:rsidR="00302426" w:rsidRPr="00981893">
        <w:rPr>
          <w:rFonts w:ascii="F37 Ginger Light" w:hAnsi="F37 Ginger Light"/>
          <w:sz w:val="20"/>
          <w:szCs w:val="20"/>
        </w:rPr>
        <w:t>network</w:t>
      </w:r>
      <w:r w:rsidR="000D29DB" w:rsidRPr="00981893">
        <w:rPr>
          <w:rFonts w:ascii="F37 Ginger Light" w:hAnsi="F37 Ginger Light"/>
          <w:sz w:val="20"/>
          <w:szCs w:val="20"/>
        </w:rPr>
        <w:t xml:space="preserve">, formed of </w:t>
      </w:r>
      <w:r w:rsidRPr="00981893">
        <w:rPr>
          <w:rFonts w:ascii="F37 Ginger Light" w:hAnsi="F37 Ginger Light"/>
          <w:sz w:val="20"/>
          <w:szCs w:val="20"/>
        </w:rPr>
        <w:t xml:space="preserve">people living with Heart and Circulatory conditions as well as family members and </w:t>
      </w:r>
      <w:r w:rsidR="007A7253" w:rsidRPr="00981893">
        <w:rPr>
          <w:rFonts w:ascii="F37 Ginger Light" w:hAnsi="F37 Ginger Light"/>
          <w:sz w:val="20"/>
          <w:szCs w:val="20"/>
        </w:rPr>
        <w:t>carers.</w:t>
      </w:r>
    </w:p>
    <w:p w14:paraId="34EA4A1C" w14:textId="10B0E75A" w:rsidR="007A7253" w:rsidRPr="00981893" w:rsidRDefault="007A7253" w:rsidP="00406AEF">
      <w:pPr>
        <w:pStyle w:val="ListParagraph"/>
        <w:numPr>
          <w:ilvl w:val="0"/>
          <w:numId w:val="5"/>
        </w:numPr>
        <w:ind w:left="0"/>
        <w:rPr>
          <w:rFonts w:ascii="F37 Ginger Light" w:hAnsi="F37 Ginger Light"/>
          <w:sz w:val="20"/>
          <w:szCs w:val="20"/>
        </w:rPr>
      </w:pPr>
      <w:r w:rsidRPr="00981893">
        <w:rPr>
          <w:rFonts w:ascii="F37 Ginger Light" w:hAnsi="F37 Ginger Light"/>
          <w:sz w:val="20"/>
          <w:szCs w:val="20"/>
        </w:rPr>
        <w:t xml:space="preserve">Members </w:t>
      </w:r>
      <w:r w:rsidR="00BD5E63" w:rsidRPr="00981893">
        <w:rPr>
          <w:rFonts w:ascii="F37 Ginger Light" w:hAnsi="F37 Ginger Light"/>
          <w:sz w:val="20"/>
          <w:szCs w:val="20"/>
        </w:rPr>
        <w:t xml:space="preserve">have signed up to our network to use their experiences to help shape the work </w:t>
      </w:r>
      <w:r w:rsidRPr="00981893">
        <w:rPr>
          <w:rFonts w:ascii="F37 Ginger Light" w:hAnsi="F37 Ginger Light"/>
          <w:sz w:val="20"/>
          <w:szCs w:val="20"/>
        </w:rPr>
        <w:t xml:space="preserve">and decision making </w:t>
      </w:r>
      <w:r w:rsidR="00BD5E63" w:rsidRPr="00981893">
        <w:rPr>
          <w:rFonts w:ascii="F37 Ginger Light" w:hAnsi="F37 Ginger Light"/>
          <w:sz w:val="20"/>
          <w:szCs w:val="20"/>
        </w:rPr>
        <w:t>of the BHF</w:t>
      </w:r>
      <w:r w:rsidRPr="00981893">
        <w:rPr>
          <w:rFonts w:ascii="F37 Ginger Light" w:hAnsi="F37 Ginger Light"/>
          <w:sz w:val="20"/>
          <w:szCs w:val="20"/>
        </w:rPr>
        <w:t>.</w:t>
      </w:r>
    </w:p>
    <w:p w14:paraId="012095BD" w14:textId="32D25006" w:rsidR="00260C21" w:rsidRPr="00981893" w:rsidRDefault="00E07A30" w:rsidP="00406AEF">
      <w:pPr>
        <w:pStyle w:val="ListParagraph"/>
        <w:numPr>
          <w:ilvl w:val="0"/>
          <w:numId w:val="5"/>
        </w:numPr>
        <w:ind w:left="0"/>
        <w:rPr>
          <w:rFonts w:ascii="F37 Ginger Light" w:hAnsi="F37 Ginger Light"/>
          <w:sz w:val="20"/>
          <w:szCs w:val="20"/>
        </w:rPr>
      </w:pPr>
      <w:r w:rsidRPr="00981893">
        <w:rPr>
          <w:rFonts w:ascii="F37 Ginger Light" w:hAnsi="F37 Ginger Light"/>
          <w:sz w:val="20"/>
          <w:szCs w:val="20"/>
        </w:rPr>
        <w:t xml:space="preserve">Once a month we share a selection of involvement opportunities from various </w:t>
      </w:r>
      <w:r w:rsidR="00E8496A">
        <w:rPr>
          <w:rFonts w:ascii="F37 Ginger Light" w:hAnsi="F37 Ginger Light"/>
          <w:sz w:val="20"/>
          <w:szCs w:val="20"/>
        </w:rPr>
        <w:t xml:space="preserve">external </w:t>
      </w:r>
      <w:r w:rsidRPr="00981893">
        <w:rPr>
          <w:rFonts w:ascii="F37 Ginger Light" w:hAnsi="F37 Ginger Light"/>
          <w:sz w:val="20"/>
          <w:szCs w:val="20"/>
        </w:rPr>
        <w:t xml:space="preserve">organisations that we feel are appropriate and may be of interest to </w:t>
      </w:r>
      <w:r w:rsidR="00406AEF" w:rsidRPr="00981893">
        <w:rPr>
          <w:rFonts w:ascii="F37 Ginger Light" w:hAnsi="F37 Ginger Light"/>
          <w:sz w:val="20"/>
          <w:szCs w:val="20"/>
        </w:rPr>
        <w:t>members.</w:t>
      </w:r>
    </w:p>
    <w:p w14:paraId="7C779CAF" w14:textId="540E82C4" w:rsidR="00E91BE2" w:rsidRPr="00981893" w:rsidRDefault="00186A03" w:rsidP="00406AEF">
      <w:pPr>
        <w:pStyle w:val="ListParagraph"/>
        <w:numPr>
          <w:ilvl w:val="0"/>
          <w:numId w:val="5"/>
        </w:numPr>
        <w:ind w:left="0"/>
        <w:rPr>
          <w:rFonts w:ascii="F37 Ginger Light" w:hAnsi="F37 Ginger Light"/>
          <w:sz w:val="20"/>
          <w:szCs w:val="20"/>
        </w:rPr>
      </w:pPr>
      <w:r w:rsidRPr="00981893">
        <w:rPr>
          <w:rFonts w:ascii="F37 Ginger Light" w:hAnsi="F37 Ginger Light"/>
          <w:sz w:val="20"/>
          <w:szCs w:val="20"/>
        </w:rPr>
        <w:t xml:space="preserve">As opportunities are shared once a month, please do give as much notice as possible for your </w:t>
      </w:r>
      <w:r w:rsidR="00E566B1" w:rsidRPr="00981893">
        <w:rPr>
          <w:rFonts w:ascii="F37 Ginger Light" w:hAnsi="F37 Ginger Light"/>
          <w:sz w:val="20"/>
          <w:szCs w:val="20"/>
        </w:rPr>
        <w:t>project to be shared.</w:t>
      </w:r>
    </w:p>
    <w:p w14:paraId="2451D827" w14:textId="0A7C370B" w:rsidR="006F5BCF" w:rsidRPr="00981893" w:rsidRDefault="00E91BE2" w:rsidP="00406AEF">
      <w:pPr>
        <w:pStyle w:val="ListParagraph"/>
        <w:numPr>
          <w:ilvl w:val="0"/>
          <w:numId w:val="5"/>
        </w:numPr>
        <w:ind w:left="0"/>
        <w:rPr>
          <w:rFonts w:ascii="F37 Ginger Light" w:hAnsi="F37 Ginger Light"/>
          <w:sz w:val="20"/>
          <w:szCs w:val="20"/>
        </w:rPr>
      </w:pPr>
      <w:r w:rsidRPr="00981893">
        <w:rPr>
          <w:rFonts w:ascii="F37 Ginger Light" w:hAnsi="F37 Ginger Light"/>
          <w:sz w:val="20"/>
          <w:szCs w:val="20"/>
        </w:rPr>
        <w:t xml:space="preserve">Anyone interested in taking part in your opportunity will be asked to contact </w:t>
      </w:r>
      <w:r w:rsidR="00A955CC" w:rsidRPr="00981893">
        <w:rPr>
          <w:rFonts w:ascii="F37 Ginger Light" w:hAnsi="F37 Ginger Light"/>
          <w:sz w:val="20"/>
          <w:szCs w:val="20"/>
        </w:rPr>
        <w:t xml:space="preserve">you directly, the BHF PPI team will not be </w:t>
      </w:r>
      <w:r w:rsidR="006F5BCF" w:rsidRPr="00981893">
        <w:rPr>
          <w:rFonts w:ascii="F37 Ginger Light" w:hAnsi="F37 Ginger Light"/>
          <w:sz w:val="20"/>
          <w:szCs w:val="20"/>
        </w:rPr>
        <w:t>able to pass on</w:t>
      </w:r>
      <w:r w:rsidR="00E63D76">
        <w:rPr>
          <w:rFonts w:ascii="F37 Ginger Light" w:hAnsi="F37 Ginger Light"/>
          <w:sz w:val="20"/>
          <w:szCs w:val="20"/>
        </w:rPr>
        <w:t xml:space="preserve"> Heart Voices members’</w:t>
      </w:r>
      <w:r w:rsidR="006F5BCF" w:rsidRPr="00981893">
        <w:rPr>
          <w:rFonts w:ascii="F37 Ginger Light" w:hAnsi="F37 Ginger Light"/>
          <w:sz w:val="20"/>
          <w:szCs w:val="20"/>
        </w:rPr>
        <w:t xml:space="preserve"> contact information. </w:t>
      </w:r>
    </w:p>
    <w:p w14:paraId="2BC3199C" w14:textId="64E5221F" w:rsidR="005B0335" w:rsidRPr="00981893" w:rsidRDefault="005B0335" w:rsidP="006F5BCF">
      <w:pPr>
        <w:ind w:left="-644"/>
        <w:rPr>
          <w:rFonts w:ascii="F37 Ginger" w:hAnsi="F37 Ginger"/>
          <w:sz w:val="20"/>
          <w:szCs w:val="20"/>
        </w:rPr>
      </w:pPr>
      <w:r w:rsidRPr="00981893">
        <w:rPr>
          <w:rFonts w:ascii="F37 Ginger" w:hAnsi="F37 Ginger"/>
          <w:noProof/>
          <w:sz w:val="20"/>
          <w:szCs w:val="20"/>
        </w:rPr>
        <mc:AlternateContent>
          <mc:Choice Requires="wps">
            <w:drawing>
              <wp:anchor distT="0" distB="0" distL="114300" distR="114300" simplePos="0" relativeHeight="251656192" behindDoc="0" locked="0" layoutInCell="1" allowOverlap="1" wp14:anchorId="455AEE61" wp14:editId="4787EFB8">
                <wp:simplePos x="0" y="0"/>
                <wp:positionH relativeFrom="column">
                  <wp:posOffset>-304800</wp:posOffset>
                </wp:positionH>
                <wp:positionV relativeFrom="paragraph">
                  <wp:posOffset>13970</wp:posOffset>
                </wp:positionV>
                <wp:extent cx="5996940" cy="0"/>
                <wp:effectExtent l="38100" t="38100" r="60960" b="95250"/>
                <wp:wrapNone/>
                <wp:docPr id="16" name="Straight Connector 16"/>
                <wp:cNvGraphicFramePr/>
                <a:graphic xmlns:a="http://schemas.openxmlformats.org/drawingml/2006/main">
                  <a:graphicData uri="http://schemas.microsoft.com/office/word/2010/wordprocessingShape">
                    <wps:wsp>
                      <wps:cNvCnPr/>
                      <wps:spPr>
                        <a:xfrm>
                          <a:off x="0" y="0"/>
                          <a:ext cx="599694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5A321D8" id="Straight Connector 16"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4pt,1.1pt" to="448.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" strokecolor="#d20019 [3204]" strokeweight="2pt">
                <v:shadow on="t" color="black" opacity="24903f" origin=",.5" offset="0,.55556mm"/>
              </v:line>
            </w:pict>
          </mc:Fallback>
        </mc:AlternateContent>
      </w:r>
    </w:p>
    <w:p w14:paraId="2CC0F47B" w14:textId="0691D1EA" w:rsidR="005E6E88" w:rsidRPr="00981893" w:rsidRDefault="005E6E88" w:rsidP="005E6E88">
      <w:pPr>
        <w:ind w:left="-709"/>
        <w:rPr>
          <w:rFonts w:ascii="F37 Ginger" w:hAnsi="F37 Ginger"/>
          <w:color w:val="FF0000"/>
          <w:sz w:val="20"/>
          <w:szCs w:val="20"/>
        </w:rPr>
      </w:pPr>
    </w:p>
    <w:p w14:paraId="3913EFDD" w14:textId="2560A101" w:rsidR="005E6E88" w:rsidRPr="00981893" w:rsidRDefault="005E6E88" w:rsidP="00406AEF">
      <w:pPr>
        <w:pStyle w:val="ListParagraph"/>
        <w:numPr>
          <w:ilvl w:val="0"/>
          <w:numId w:val="7"/>
        </w:numPr>
        <w:ind w:left="-426"/>
        <w:rPr>
          <w:rFonts w:ascii="F37 Ginger" w:hAnsi="F37 Ginger"/>
          <w:color w:val="FF0000"/>
          <w:sz w:val="20"/>
          <w:szCs w:val="20"/>
        </w:rPr>
      </w:pPr>
      <w:r w:rsidRPr="00981893">
        <w:rPr>
          <w:rFonts w:ascii="F37 Ginger" w:hAnsi="F37 Ginger"/>
          <w:color w:val="FF0000"/>
          <w:sz w:val="20"/>
          <w:szCs w:val="20"/>
        </w:rPr>
        <w:t>Your details – please provide the following:</w:t>
      </w:r>
    </w:p>
    <w:p w14:paraId="070D794F" w14:textId="77777777" w:rsidR="00646D08" w:rsidRPr="00981893" w:rsidRDefault="00646D08" w:rsidP="00646D08">
      <w:pPr>
        <w:pStyle w:val="ListParagraph"/>
        <w:ind w:left="-426"/>
        <w:rPr>
          <w:rFonts w:ascii="F37 Ginger" w:hAnsi="F37 Ginger"/>
          <w:color w:val="FF0000"/>
          <w:sz w:val="20"/>
          <w:szCs w:val="20"/>
        </w:rPr>
      </w:pPr>
    </w:p>
    <w:tbl>
      <w:tblPr>
        <w:tblStyle w:val="TableGrid"/>
        <w:tblW w:w="9640" w:type="dxa"/>
        <w:tblInd w:w="-318" w:type="dxa"/>
        <w:tblLook w:val="04A0" w:firstRow="1" w:lastRow="0" w:firstColumn="1" w:lastColumn="0" w:noHBand="0" w:noVBand="1"/>
      </w:tblPr>
      <w:tblGrid>
        <w:gridCol w:w="2411"/>
        <w:gridCol w:w="7229"/>
      </w:tblGrid>
      <w:tr w:rsidR="00D86F1A" w:rsidRPr="00981893" w14:paraId="626DAA68" w14:textId="77777777" w:rsidTr="0DEE42F7">
        <w:trPr>
          <w:trHeight w:val="283"/>
        </w:trPr>
        <w:tc>
          <w:tcPr>
            <w:tcW w:w="24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BD3890" w14:textId="14017CE0" w:rsidR="00527608" w:rsidRPr="00981893" w:rsidRDefault="09AA5D2F" w:rsidP="0DEE42F7">
            <w:pPr>
              <w:rPr>
                <w:rFonts w:ascii="F37 Ginger" w:hAnsi="F37 Ginger" w:cstheme="majorBidi"/>
                <w:sz w:val="20"/>
                <w:szCs w:val="20"/>
              </w:rPr>
            </w:pPr>
            <w:r w:rsidRPr="0DEE42F7">
              <w:rPr>
                <w:rFonts w:ascii="F37 Ginger" w:hAnsi="F37 Ginger" w:cstheme="majorBidi"/>
                <w:sz w:val="20"/>
                <w:szCs w:val="20"/>
              </w:rPr>
              <w:t xml:space="preserve">Name: </w:t>
            </w:r>
          </w:p>
        </w:tc>
        <w:tc>
          <w:tcPr>
            <w:tcW w:w="72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2FA8DA" w14:textId="77777777" w:rsidR="00527608" w:rsidRPr="00981893" w:rsidRDefault="00527608" w:rsidP="00527608">
            <w:pPr>
              <w:pStyle w:val="ListParagraph"/>
              <w:ind w:left="0"/>
              <w:rPr>
                <w:rFonts w:ascii="F37 Ginger Light" w:hAnsi="F37 Ginger Light" w:cstheme="majorHAnsi"/>
                <w:sz w:val="20"/>
                <w:szCs w:val="20"/>
              </w:rPr>
            </w:pPr>
          </w:p>
        </w:tc>
      </w:tr>
      <w:tr w:rsidR="00D86F1A" w:rsidRPr="00981893" w14:paraId="7E0C3E26" w14:textId="77777777" w:rsidTr="0DEE42F7">
        <w:tc>
          <w:tcPr>
            <w:tcW w:w="24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2F3153" w14:textId="5E96E934" w:rsidR="00527608" w:rsidRPr="00981893" w:rsidRDefault="09AA5D2F" w:rsidP="0DEE42F7">
            <w:pPr>
              <w:rPr>
                <w:rFonts w:ascii="F37 Ginger" w:hAnsi="F37 Ginger" w:cstheme="majorBidi"/>
                <w:sz w:val="20"/>
                <w:szCs w:val="20"/>
              </w:rPr>
            </w:pPr>
            <w:r w:rsidRPr="0DEE42F7">
              <w:rPr>
                <w:rFonts w:ascii="F37 Ginger" w:hAnsi="F37 Ginger" w:cstheme="majorBidi"/>
                <w:sz w:val="20"/>
                <w:szCs w:val="20"/>
              </w:rPr>
              <w:t xml:space="preserve">Role &amp; Organisation: </w:t>
            </w:r>
          </w:p>
        </w:tc>
        <w:tc>
          <w:tcPr>
            <w:tcW w:w="72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83F2F3" w14:textId="77777777" w:rsidR="00527608" w:rsidRPr="00981893" w:rsidRDefault="00527608" w:rsidP="00527608">
            <w:pPr>
              <w:pStyle w:val="ListParagraph"/>
              <w:ind w:left="0"/>
              <w:rPr>
                <w:rFonts w:ascii="F37 Ginger Light" w:hAnsi="F37 Ginger Light" w:cstheme="majorHAnsi"/>
                <w:sz w:val="20"/>
                <w:szCs w:val="20"/>
              </w:rPr>
            </w:pPr>
          </w:p>
        </w:tc>
      </w:tr>
      <w:tr w:rsidR="00D86F1A" w:rsidRPr="00981893" w14:paraId="7CF69D93" w14:textId="77777777" w:rsidTr="0DEE42F7">
        <w:tc>
          <w:tcPr>
            <w:tcW w:w="24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B92AE5" w14:textId="1A981273" w:rsidR="00527608" w:rsidRPr="00981893" w:rsidRDefault="09AA5D2F" w:rsidP="0DEE42F7">
            <w:pPr>
              <w:rPr>
                <w:rFonts w:ascii="F37 Ginger" w:hAnsi="F37 Ginger" w:cstheme="majorBidi"/>
                <w:sz w:val="20"/>
                <w:szCs w:val="20"/>
              </w:rPr>
            </w:pPr>
            <w:r w:rsidRPr="0DEE42F7">
              <w:rPr>
                <w:rFonts w:ascii="F37 Ginger" w:hAnsi="F37 Ginger" w:cstheme="majorBidi"/>
                <w:sz w:val="20"/>
                <w:szCs w:val="20"/>
              </w:rPr>
              <w:t xml:space="preserve">Email: </w:t>
            </w:r>
          </w:p>
        </w:tc>
        <w:tc>
          <w:tcPr>
            <w:tcW w:w="72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AF6D07" w14:textId="77777777" w:rsidR="00527608" w:rsidRPr="00981893" w:rsidRDefault="00527608" w:rsidP="00527608">
            <w:pPr>
              <w:pStyle w:val="ListParagraph"/>
              <w:ind w:left="0"/>
              <w:rPr>
                <w:rFonts w:ascii="F37 Ginger Light" w:hAnsi="F37 Ginger Light" w:cstheme="majorHAnsi"/>
                <w:sz w:val="20"/>
                <w:szCs w:val="20"/>
              </w:rPr>
            </w:pPr>
          </w:p>
        </w:tc>
      </w:tr>
      <w:tr w:rsidR="00D86F1A" w:rsidRPr="00981893" w14:paraId="7DFA3DE1" w14:textId="77777777" w:rsidTr="0DEE42F7">
        <w:tc>
          <w:tcPr>
            <w:tcW w:w="24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08104F" w14:textId="685C7C89" w:rsidR="00527608" w:rsidRPr="00981893" w:rsidRDefault="00527608" w:rsidP="0029627E">
            <w:pPr>
              <w:pStyle w:val="ListParagraph"/>
              <w:spacing w:line="240" w:lineRule="auto"/>
              <w:ind w:left="0"/>
              <w:rPr>
                <w:rFonts w:ascii="F37 Ginger" w:hAnsi="F37 Ginger" w:cstheme="majorHAnsi"/>
                <w:sz w:val="20"/>
                <w:szCs w:val="20"/>
              </w:rPr>
            </w:pPr>
            <w:r w:rsidRPr="00981893">
              <w:rPr>
                <w:rFonts w:ascii="F37 Ginger" w:hAnsi="F37 Ginger" w:cstheme="majorHAnsi"/>
                <w:sz w:val="20"/>
                <w:szCs w:val="20"/>
              </w:rPr>
              <w:t>Contact number:</w:t>
            </w:r>
          </w:p>
        </w:tc>
        <w:tc>
          <w:tcPr>
            <w:tcW w:w="72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665C92" w14:textId="77777777" w:rsidR="00527608" w:rsidRPr="00981893" w:rsidRDefault="00527608" w:rsidP="00527608">
            <w:pPr>
              <w:pStyle w:val="ListParagraph"/>
              <w:ind w:left="0"/>
              <w:rPr>
                <w:rFonts w:ascii="F37 Ginger Light" w:hAnsi="F37 Ginger Light" w:cstheme="majorHAnsi"/>
                <w:sz w:val="20"/>
                <w:szCs w:val="20"/>
              </w:rPr>
            </w:pPr>
          </w:p>
        </w:tc>
      </w:tr>
    </w:tbl>
    <w:p w14:paraId="396C3A4B" w14:textId="4A910D25" w:rsidR="005E6E88" w:rsidRPr="00981893" w:rsidRDefault="005E6E88" w:rsidP="00527608">
      <w:pPr>
        <w:pStyle w:val="ListParagraph"/>
        <w:ind w:left="0"/>
        <w:rPr>
          <w:rFonts w:ascii="F37 Ginger Light" w:hAnsi="F37 Ginger Light" w:cstheme="majorHAnsi"/>
          <w:sz w:val="20"/>
          <w:szCs w:val="20"/>
        </w:rPr>
      </w:pPr>
    </w:p>
    <w:p w14:paraId="39B20FAC" w14:textId="77777777" w:rsidR="0029627E" w:rsidRPr="00981893" w:rsidRDefault="0029627E" w:rsidP="00527608">
      <w:pPr>
        <w:pStyle w:val="ListParagraph"/>
        <w:ind w:left="0"/>
        <w:rPr>
          <w:rFonts w:ascii="F37 Ginger Light" w:hAnsi="F37 Ginger Light" w:cstheme="majorHAnsi"/>
          <w:sz w:val="20"/>
          <w:szCs w:val="20"/>
        </w:rPr>
      </w:pPr>
    </w:p>
    <w:p w14:paraId="2407B1FB" w14:textId="77777777" w:rsidR="00406AEF" w:rsidRPr="00981893" w:rsidRDefault="006B4B43" w:rsidP="00406AEF">
      <w:pPr>
        <w:pStyle w:val="ListParagraph"/>
        <w:numPr>
          <w:ilvl w:val="0"/>
          <w:numId w:val="7"/>
        </w:numPr>
        <w:ind w:left="-426"/>
        <w:rPr>
          <w:rFonts w:ascii="F37 Ginger" w:hAnsi="F37 Ginger"/>
          <w:sz w:val="20"/>
          <w:szCs w:val="20"/>
        </w:rPr>
      </w:pPr>
      <w:r w:rsidRPr="00981893">
        <w:rPr>
          <w:rFonts w:ascii="F37 Ginger" w:hAnsi="F37 Ginger"/>
          <w:color w:val="FF0000"/>
          <w:sz w:val="20"/>
          <w:szCs w:val="20"/>
        </w:rPr>
        <w:t xml:space="preserve"> </w:t>
      </w:r>
      <w:r w:rsidR="005E6E88" w:rsidRPr="00981893">
        <w:rPr>
          <w:rFonts w:ascii="F37 Ginger" w:hAnsi="F37 Ginger"/>
          <w:color w:val="FF0000"/>
          <w:sz w:val="20"/>
          <w:szCs w:val="20"/>
        </w:rPr>
        <w:t>Your project – please tell us a bit more about your involvement opportunity.</w:t>
      </w:r>
      <w:r w:rsidR="005E6E88" w:rsidRPr="00981893">
        <w:rPr>
          <w:rFonts w:ascii="F37 Ginger" w:hAnsi="F37 Ginger"/>
          <w:sz w:val="20"/>
          <w:szCs w:val="20"/>
        </w:rPr>
        <w:t xml:space="preserve"> </w:t>
      </w:r>
    </w:p>
    <w:p w14:paraId="19889EE1" w14:textId="49589022" w:rsidR="00CB6706" w:rsidRDefault="00CB6706" w:rsidP="00AD1548">
      <w:pPr>
        <w:pStyle w:val="ListParagraph"/>
        <w:ind w:left="-426"/>
        <w:rPr>
          <w:rFonts w:ascii="F37 Ginger Light" w:hAnsi="F37 Ginger Light"/>
          <w:sz w:val="20"/>
          <w:szCs w:val="20"/>
        </w:rPr>
      </w:pPr>
    </w:p>
    <w:tbl>
      <w:tblPr>
        <w:tblStyle w:val="TableGrid"/>
        <w:tblW w:w="9640" w:type="dxa"/>
        <w:tblInd w:w="-318" w:type="dxa"/>
        <w:tblLook w:val="04A0" w:firstRow="1" w:lastRow="0" w:firstColumn="1" w:lastColumn="0" w:noHBand="0" w:noVBand="1"/>
      </w:tblPr>
      <w:tblGrid>
        <w:gridCol w:w="9640"/>
      </w:tblGrid>
      <w:tr w:rsidR="002F0F45" w14:paraId="1DFE5798" w14:textId="77777777" w:rsidTr="00766D3E">
        <w:tc>
          <w:tcPr>
            <w:tcW w:w="9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5642578" w14:textId="5CFF418F" w:rsidR="00DF4084" w:rsidRPr="00F660DB" w:rsidRDefault="00DF4084" w:rsidP="00AD1548">
            <w:pPr>
              <w:pStyle w:val="ListParagraph"/>
              <w:ind w:left="0"/>
              <w:rPr>
                <w:rFonts w:ascii="F37 Ginger" w:hAnsi="F37 Ginger"/>
                <w:sz w:val="20"/>
                <w:szCs w:val="20"/>
              </w:rPr>
            </w:pPr>
            <w:r w:rsidRPr="00F660DB">
              <w:rPr>
                <w:rFonts w:ascii="F37 Ginger" w:hAnsi="F37 Ginger"/>
                <w:sz w:val="20"/>
                <w:szCs w:val="20"/>
              </w:rPr>
              <w:t>Please provide a summary of your involvement opportunity, including how</w:t>
            </w:r>
            <w:r w:rsidR="007D127C">
              <w:rPr>
                <w:rFonts w:ascii="F37 Ginger" w:hAnsi="F37 Ginger"/>
                <w:sz w:val="20"/>
                <w:szCs w:val="20"/>
              </w:rPr>
              <w:t xml:space="preserve"> (e.g survey, focus group, interview)</w:t>
            </w:r>
            <w:r w:rsidRPr="00F660DB">
              <w:rPr>
                <w:rFonts w:ascii="F37 Ginger" w:hAnsi="F37 Ginger"/>
                <w:sz w:val="20"/>
                <w:szCs w:val="20"/>
              </w:rPr>
              <w:t xml:space="preserve"> &amp; why you will be involving patients and the public (max 2</w:t>
            </w:r>
            <w:r w:rsidR="00C67A93">
              <w:rPr>
                <w:rFonts w:ascii="F37 Ginger" w:hAnsi="F37 Ginger"/>
                <w:sz w:val="20"/>
                <w:szCs w:val="20"/>
              </w:rPr>
              <w:t>0</w:t>
            </w:r>
            <w:r w:rsidRPr="00F660DB">
              <w:rPr>
                <w:rFonts w:ascii="F37 Ginger" w:hAnsi="F37 Ginger"/>
                <w:sz w:val="20"/>
                <w:szCs w:val="20"/>
              </w:rPr>
              <w:t>0 words).</w:t>
            </w:r>
          </w:p>
        </w:tc>
      </w:tr>
      <w:tr w:rsidR="00C0512E" w14:paraId="794785FC" w14:textId="77777777" w:rsidTr="00766D3E">
        <w:tc>
          <w:tcPr>
            <w:tcW w:w="9640" w:type="dxa"/>
            <w:tcBorders>
              <w:top w:val="single" w:sz="4" w:space="0" w:color="A6A6A6" w:themeColor="background1" w:themeShade="A6"/>
              <w:left w:val="single" w:sz="4" w:space="0" w:color="A6A6A6"/>
              <w:bottom w:val="single" w:sz="4" w:space="0" w:color="A6A6A6" w:themeColor="background1" w:themeShade="A6"/>
              <w:right w:val="single" w:sz="4" w:space="0" w:color="A6A6A6" w:themeColor="background1" w:themeShade="A6"/>
            </w:tcBorders>
            <w:shd w:val="clear" w:color="auto" w:fill="auto"/>
          </w:tcPr>
          <w:p w14:paraId="6C5707C1" w14:textId="77777777" w:rsidR="00DF4084" w:rsidRDefault="00DF4084" w:rsidP="00AD1548">
            <w:pPr>
              <w:pStyle w:val="ListParagraph"/>
              <w:ind w:left="0"/>
              <w:rPr>
                <w:rFonts w:ascii="F37 Ginger Light" w:hAnsi="F37 Ginger Light"/>
                <w:sz w:val="20"/>
                <w:szCs w:val="20"/>
              </w:rPr>
            </w:pPr>
          </w:p>
          <w:p w14:paraId="3A48C247" w14:textId="77777777" w:rsidR="00766D3E" w:rsidRDefault="00766D3E" w:rsidP="00AD1548">
            <w:pPr>
              <w:pStyle w:val="ListParagraph"/>
              <w:ind w:left="0"/>
              <w:rPr>
                <w:rFonts w:ascii="F37 Ginger Light" w:hAnsi="F37 Ginger Light"/>
                <w:sz w:val="20"/>
                <w:szCs w:val="20"/>
              </w:rPr>
            </w:pPr>
          </w:p>
          <w:p w14:paraId="41732461" w14:textId="1451FFA7" w:rsidR="00766D3E" w:rsidRDefault="00766D3E" w:rsidP="00AD1548">
            <w:pPr>
              <w:pStyle w:val="ListParagraph"/>
              <w:ind w:left="0"/>
              <w:rPr>
                <w:rFonts w:ascii="F37 Ginger Light" w:hAnsi="F37 Ginger Light"/>
                <w:sz w:val="20"/>
                <w:szCs w:val="20"/>
              </w:rPr>
            </w:pPr>
          </w:p>
        </w:tc>
      </w:tr>
    </w:tbl>
    <w:p w14:paraId="2FD37F90" w14:textId="77777777" w:rsidR="00AD1548" w:rsidRPr="00992ECD" w:rsidRDefault="00AD1548" w:rsidP="00992ECD">
      <w:pPr>
        <w:rPr>
          <w:rFonts w:ascii="F37 Ginger Light" w:hAnsi="F37 Ginger Light"/>
          <w:sz w:val="20"/>
          <w:szCs w:val="20"/>
        </w:rPr>
      </w:pPr>
    </w:p>
    <w:tbl>
      <w:tblPr>
        <w:tblStyle w:val="TableGrid"/>
        <w:tblW w:w="9640" w:type="dxa"/>
        <w:tblInd w:w="-318" w:type="dxa"/>
        <w:tblLook w:val="04A0" w:firstRow="1" w:lastRow="0" w:firstColumn="1" w:lastColumn="0" w:noHBand="0" w:noVBand="1"/>
      </w:tblPr>
      <w:tblGrid>
        <w:gridCol w:w="9640"/>
      </w:tblGrid>
      <w:tr w:rsidR="00856068" w:rsidRPr="00981893" w14:paraId="3EC98534" w14:textId="77777777" w:rsidTr="0DEE42F7">
        <w:tc>
          <w:tcPr>
            <w:tcW w:w="9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6A9457" w14:textId="72A87557" w:rsidR="002E0B3F" w:rsidRPr="00992ECD" w:rsidRDefault="00992ECD" w:rsidP="0DEE42F7">
            <w:pPr>
              <w:rPr>
                <w:rFonts w:ascii="F37 Ginger Light" w:hAnsi="F37 Ginger Light"/>
                <w:b/>
                <w:bCs/>
                <w:sz w:val="20"/>
                <w:szCs w:val="20"/>
              </w:rPr>
            </w:pPr>
            <w:r w:rsidRPr="0DEE42F7">
              <w:rPr>
                <w:rFonts w:ascii="F37 Ginger Light" w:hAnsi="F37 Ginger Light"/>
                <w:b/>
                <w:bCs/>
                <w:sz w:val="20"/>
                <w:szCs w:val="20"/>
              </w:rPr>
              <w:t>How many people are you looking to involve and a</w:t>
            </w:r>
            <w:r w:rsidR="002E0B3F" w:rsidRPr="0DEE42F7">
              <w:rPr>
                <w:rFonts w:ascii="F37 Ginger Light" w:hAnsi="F37 Ginger Light"/>
                <w:b/>
                <w:bCs/>
                <w:sz w:val="20"/>
                <w:szCs w:val="20"/>
              </w:rPr>
              <w:t xml:space="preserve">re you looking to involve any specific groups of people? </w:t>
            </w:r>
            <w:r w:rsidR="002E0B3F" w:rsidRPr="0DEE42F7">
              <w:rPr>
                <w:rFonts w:ascii="F37 Ginger Light" w:hAnsi="F37 Ginger Light"/>
                <w:sz w:val="18"/>
                <w:szCs w:val="18"/>
              </w:rPr>
              <w:t>(e.g. people with a certain heart condition, a specific age range or location etc.).</w:t>
            </w:r>
          </w:p>
        </w:tc>
      </w:tr>
      <w:tr w:rsidR="00856068" w:rsidRPr="00981893" w14:paraId="4F232759" w14:textId="77777777" w:rsidTr="0DEE42F7">
        <w:tc>
          <w:tcPr>
            <w:tcW w:w="9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07ED30" w14:textId="77777777" w:rsidR="002E0B3F" w:rsidRPr="00981893" w:rsidRDefault="002E0B3F" w:rsidP="0DEE42F7">
            <w:pPr>
              <w:rPr>
                <w:rFonts w:ascii="F37 Ginger Light" w:hAnsi="F37 Ginger Light"/>
                <w:sz w:val="20"/>
                <w:szCs w:val="20"/>
              </w:rPr>
            </w:pPr>
          </w:p>
        </w:tc>
      </w:tr>
    </w:tbl>
    <w:p w14:paraId="5004549D" w14:textId="12A9642A" w:rsidR="00352D70" w:rsidRPr="00981893" w:rsidRDefault="00352D70" w:rsidP="001B0DA6">
      <w:pPr>
        <w:rPr>
          <w:rFonts w:ascii="F37 Ginger" w:hAnsi="F37 Ginger"/>
          <w:sz w:val="20"/>
          <w:szCs w:val="20"/>
        </w:rPr>
      </w:pPr>
    </w:p>
    <w:tbl>
      <w:tblPr>
        <w:tblStyle w:val="TableGrid"/>
        <w:tblW w:w="9640" w:type="dxa"/>
        <w:tblInd w:w="-318" w:type="dxa"/>
        <w:tblLook w:val="04A0" w:firstRow="1" w:lastRow="0" w:firstColumn="1" w:lastColumn="0" w:noHBand="0" w:noVBand="1"/>
      </w:tblPr>
      <w:tblGrid>
        <w:gridCol w:w="9640"/>
      </w:tblGrid>
      <w:tr w:rsidR="00EC1327" w:rsidRPr="00F660DB" w14:paraId="6919C0EF" w14:textId="77777777" w:rsidTr="0DEE42F7">
        <w:trPr>
          <w:trHeight w:val="302"/>
        </w:trPr>
        <w:tc>
          <w:tcPr>
            <w:tcW w:w="9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3B3980" w14:textId="2BEB2E43" w:rsidR="006E0949" w:rsidRPr="00F660DB" w:rsidRDefault="006E0949" w:rsidP="0DEE42F7">
            <w:pPr>
              <w:rPr>
                <w:rFonts w:ascii="F37 Ginger Light" w:hAnsi="F37 Ginger Light"/>
                <w:b/>
                <w:bCs/>
                <w:sz w:val="20"/>
                <w:szCs w:val="20"/>
              </w:rPr>
            </w:pPr>
            <w:r w:rsidRPr="0DEE42F7">
              <w:rPr>
                <w:rFonts w:ascii="F37 Ginger Light" w:hAnsi="F37 Ginger Light"/>
                <w:b/>
                <w:bCs/>
                <w:sz w:val="20"/>
                <w:szCs w:val="20"/>
              </w:rPr>
              <w:t xml:space="preserve">Will you be covering expenses or offering renumeration? </w:t>
            </w:r>
          </w:p>
        </w:tc>
      </w:tr>
      <w:tr w:rsidR="00DA73D9" w:rsidRPr="00F660DB" w14:paraId="27DD2445" w14:textId="77777777" w:rsidTr="0DEE42F7">
        <w:tc>
          <w:tcPr>
            <w:tcW w:w="9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E99A9D" w14:textId="05D567A7" w:rsidR="006E0949" w:rsidRPr="00F660DB" w:rsidRDefault="005A56DB" w:rsidP="0DEE42F7">
            <w:pPr>
              <w:rPr>
                <w:rFonts w:ascii="F37 Ginger Light" w:hAnsi="F37 Ginger Light"/>
                <w:b/>
                <w:bCs/>
                <w:sz w:val="20"/>
                <w:szCs w:val="20"/>
              </w:rPr>
            </w:pPr>
            <w:r w:rsidRPr="0DEE42F7">
              <w:rPr>
                <w:rFonts w:ascii="F37 Ginger Light" w:hAnsi="F37 Ginger Light"/>
                <w:sz w:val="20"/>
                <w:szCs w:val="20"/>
              </w:rPr>
              <w:t xml:space="preserve"> </w:t>
            </w:r>
          </w:p>
        </w:tc>
      </w:tr>
    </w:tbl>
    <w:p w14:paraId="07746924" w14:textId="380A894C" w:rsidR="002E0B3F" w:rsidRDefault="002E0B3F" w:rsidP="001B0DA6">
      <w:pPr>
        <w:rPr>
          <w:rFonts w:ascii="F37 Ginger" w:hAnsi="F37 Ginger"/>
          <w:b/>
          <w:bCs/>
          <w:sz w:val="20"/>
          <w:szCs w:val="20"/>
        </w:rPr>
      </w:pPr>
    </w:p>
    <w:tbl>
      <w:tblPr>
        <w:tblStyle w:val="TableGrid"/>
        <w:tblW w:w="9640" w:type="dxa"/>
        <w:tblInd w:w="-318" w:type="dxa"/>
        <w:tblLook w:val="04A0" w:firstRow="1" w:lastRow="0" w:firstColumn="1" w:lastColumn="0" w:noHBand="0" w:noVBand="1"/>
      </w:tblPr>
      <w:tblGrid>
        <w:gridCol w:w="9640"/>
      </w:tblGrid>
      <w:tr w:rsidR="00A23CD9" w14:paraId="26E87308" w14:textId="77777777" w:rsidTr="00AF2724">
        <w:tc>
          <w:tcPr>
            <w:tcW w:w="9640" w:type="dxa"/>
            <w:tcBorders>
              <w:top w:val="single" w:sz="4" w:space="0" w:color="A6A6A6"/>
              <w:left w:val="single" w:sz="4" w:space="0" w:color="A6A6A6"/>
              <w:bottom w:val="single" w:sz="4" w:space="0" w:color="A6A6A6"/>
              <w:right w:val="single" w:sz="4" w:space="0" w:color="A6A6A6"/>
            </w:tcBorders>
          </w:tcPr>
          <w:p w14:paraId="4BF8E7FB" w14:textId="1DB959B1" w:rsidR="008B1DF5" w:rsidRPr="00AF2724" w:rsidRDefault="008B1DF5" w:rsidP="001B0DA6">
            <w:pPr>
              <w:rPr>
                <w:rFonts w:ascii="F37 Ginger" w:hAnsi="F37 Ginger"/>
                <w:sz w:val="20"/>
                <w:szCs w:val="20"/>
              </w:rPr>
            </w:pPr>
            <w:r w:rsidRPr="00AF2724">
              <w:rPr>
                <w:rFonts w:ascii="F37 Ginger" w:hAnsi="F37 Ginger"/>
                <w:sz w:val="20"/>
                <w:szCs w:val="20"/>
              </w:rPr>
              <w:lastRenderedPageBreak/>
              <w:t xml:space="preserve">Will </w:t>
            </w:r>
            <w:r w:rsidR="00AF2724" w:rsidRPr="00AF2724">
              <w:rPr>
                <w:rFonts w:ascii="F37 Ginger" w:hAnsi="F37 Ginger"/>
                <w:sz w:val="20"/>
                <w:szCs w:val="20"/>
              </w:rPr>
              <w:t>the activity be taking place in person or virtually? If in person, please give details.</w:t>
            </w:r>
          </w:p>
        </w:tc>
      </w:tr>
      <w:tr w:rsidR="00A23CD9" w14:paraId="7B91D6C3" w14:textId="77777777" w:rsidTr="005A56DB">
        <w:trPr>
          <w:trHeight w:val="439"/>
        </w:trPr>
        <w:tc>
          <w:tcPr>
            <w:tcW w:w="9640" w:type="dxa"/>
            <w:tcBorders>
              <w:top w:val="single" w:sz="4" w:space="0" w:color="A6A6A6"/>
              <w:left w:val="single" w:sz="4" w:space="0" w:color="A6A6A6"/>
              <w:bottom w:val="single" w:sz="4" w:space="0" w:color="A6A6A6"/>
              <w:right w:val="single" w:sz="4" w:space="0" w:color="A6A6A6"/>
            </w:tcBorders>
          </w:tcPr>
          <w:p w14:paraId="3E91D47F" w14:textId="026FEA22" w:rsidR="00582AD3" w:rsidRPr="005A56DB" w:rsidRDefault="00582AD3" w:rsidP="001B0DA6">
            <w:pPr>
              <w:rPr>
                <w:rFonts w:ascii="F37 Ginger Light" w:hAnsi="F37 Ginger Light"/>
                <w:sz w:val="20"/>
                <w:szCs w:val="20"/>
              </w:rPr>
            </w:pPr>
          </w:p>
        </w:tc>
      </w:tr>
    </w:tbl>
    <w:p w14:paraId="072881DC" w14:textId="77777777" w:rsidR="008B1DF5" w:rsidRPr="00F660DB" w:rsidRDefault="008B1DF5" w:rsidP="001B0DA6">
      <w:pPr>
        <w:rPr>
          <w:rFonts w:ascii="F37 Ginger" w:hAnsi="F37 Ginger"/>
          <w:b/>
          <w:bCs/>
          <w:sz w:val="20"/>
          <w:szCs w:val="20"/>
        </w:rPr>
      </w:pPr>
    </w:p>
    <w:tbl>
      <w:tblPr>
        <w:tblStyle w:val="TableGrid"/>
        <w:tblW w:w="9640" w:type="dxa"/>
        <w:tblInd w:w="-318" w:type="dxa"/>
        <w:tblLook w:val="04A0" w:firstRow="1" w:lastRow="0" w:firstColumn="1" w:lastColumn="0" w:noHBand="0" w:noVBand="1"/>
      </w:tblPr>
      <w:tblGrid>
        <w:gridCol w:w="9640"/>
      </w:tblGrid>
      <w:tr w:rsidR="00F3565F" w:rsidRPr="00F660DB" w14:paraId="066F539C" w14:textId="77777777" w:rsidTr="0DEE42F7">
        <w:tc>
          <w:tcPr>
            <w:tcW w:w="9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597F23" w14:textId="0FBD3525" w:rsidR="006E0949" w:rsidRPr="00F660DB" w:rsidRDefault="006E0949" w:rsidP="0DEE42F7">
            <w:pPr>
              <w:rPr>
                <w:rFonts w:ascii="F37 Ginger Light" w:hAnsi="F37 Ginger Light"/>
                <w:b/>
                <w:bCs/>
                <w:sz w:val="20"/>
                <w:szCs w:val="20"/>
              </w:rPr>
            </w:pPr>
            <w:r w:rsidRPr="0DEE42F7">
              <w:rPr>
                <w:rFonts w:ascii="F37 Ginger Light" w:hAnsi="F37 Ginger Light"/>
                <w:b/>
                <w:bCs/>
                <w:sz w:val="20"/>
                <w:szCs w:val="20"/>
              </w:rPr>
              <w:t>Is there a deadline for people to register their interest?</w:t>
            </w:r>
          </w:p>
        </w:tc>
      </w:tr>
      <w:tr w:rsidR="00F3565F" w:rsidRPr="00F660DB" w14:paraId="7128813D" w14:textId="77777777" w:rsidTr="0DEE42F7">
        <w:tc>
          <w:tcPr>
            <w:tcW w:w="9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135ECC" w14:textId="093B8DCD" w:rsidR="006E0949" w:rsidRPr="00F660DB" w:rsidRDefault="005A56DB" w:rsidP="0DEE42F7">
            <w:pPr>
              <w:rPr>
                <w:rFonts w:ascii="F37 Ginger Light" w:hAnsi="F37 Ginger Light"/>
                <w:b/>
                <w:bCs/>
                <w:sz w:val="20"/>
                <w:szCs w:val="20"/>
              </w:rPr>
            </w:pPr>
            <w:r w:rsidRPr="0DEE42F7">
              <w:rPr>
                <w:rFonts w:ascii="F37 Ginger Light" w:hAnsi="F37 Ginger Light"/>
                <w:b/>
                <w:bCs/>
                <w:sz w:val="20"/>
                <w:szCs w:val="20"/>
              </w:rPr>
              <w:t xml:space="preserve"> </w:t>
            </w:r>
            <w:r w:rsidRPr="0DEE42F7">
              <w:rPr>
                <w:rFonts w:ascii="F37 Ginger Light" w:hAnsi="F37 Ginger Light"/>
                <w:sz w:val="20"/>
                <w:szCs w:val="20"/>
              </w:rPr>
              <w:t xml:space="preserve"> </w:t>
            </w:r>
          </w:p>
        </w:tc>
      </w:tr>
    </w:tbl>
    <w:p w14:paraId="4ED4B6C1" w14:textId="77777777" w:rsidR="006E0949" w:rsidRPr="00F660DB" w:rsidRDefault="006E0949" w:rsidP="001B0DA6">
      <w:pPr>
        <w:rPr>
          <w:rFonts w:ascii="F37 Ginger" w:hAnsi="F37 Ginger"/>
          <w:b/>
          <w:bCs/>
          <w:sz w:val="20"/>
          <w:szCs w:val="20"/>
        </w:rPr>
      </w:pPr>
    </w:p>
    <w:tbl>
      <w:tblPr>
        <w:tblStyle w:val="TableGrid"/>
        <w:tblW w:w="9640" w:type="dxa"/>
        <w:tblInd w:w="-318" w:type="dxa"/>
        <w:tblLook w:val="04A0" w:firstRow="1" w:lastRow="0" w:firstColumn="1" w:lastColumn="0" w:noHBand="0" w:noVBand="1"/>
      </w:tblPr>
      <w:tblGrid>
        <w:gridCol w:w="9640"/>
      </w:tblGrid>
      <w:tr w:rsidR="00856068" w:rsidRPr="00F660DB" w14:paraId="754AE195" w14:textId="77777777" w:rsidTr="0DEE42F7">
        <w:tc>
          <w:tcPr>
            <w:tcW w:w="9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E52F0C" w14:textId="2265C258" w:rsidR="006E0949" w:rsidRPr="00F660DB" w:rsidRDefault="006E0949" w:rsidP="0DEE42F7">
            <w:pPr>
              <w:rPr>
                <w:rFonts w:ascii="F37 Ginger Light" w:hAnsi="F37 Ginger Light"/>
                <w:b/>
                <w:bCs/>
                <w:sz w:val="20"/>
                <w:szCs w:val="20"/>
              </w:rPr>
            </w:pPr>
            <w:r w:rsidRPr="0DEE42F7">
              <w:rPr>
                <w:rFonts w:ascii="F37 Ginger Light" w:hAnsi="F37 Ginger Light"/>
                <w:b/>
                <w:bCs/>
                <w:sz w:val="20"/>
                <w:szCs w:val="20"/>
              </w:rPr>
              <w:t>How should people register their interest</w:t>
            </w:r>
            <w:r w:rsidR="00F660DB" w:rsidRPr="0DEE42F7">
              <w:rPr>
                <w:rFonts w:ascii="F37 Ginger Light" w:hAnsi="F37 Ginger Light"/>
                <w:b/>
                <w:bCs/>
                <w:sz w:val="20"/>
                <w:szCs w:val="20"/>
              </w:rPr>
              <w:t xml:space="preserve">? </w:t>
            </w:r>
            <w:r w:rsidRPr="0DEE42F7">
              <w:rPr>
                <w:rFonts w:ascii="F37 Ginger Light" w:hAnsi="F37 Ginger Light"/>
                <w:sz w:val="18"/>
                <w:szCs w:val="18"/>
              </w:rPr>
              <w:t>(</w:t>
            </w:r>
            <w:r w:rsidR="003902BA" w:rsidRPr="0DEE42F7">
              <w:rPr>
                <w:rFonts w:ascii="F37 Ginger Light" w:hAnsi="F37 Ginger Light"/>
                <w:sz w:val="18"/>
                <w:szCs w:val="18"/>
              </w:rPr>
              <w:t>Please</w:t>
            </w:r>
            <w:r w:rsidRPr="0DEE42F7">
              <w:rPr>
                <w:rFonts w:ascii="F37 Ginger Light" w:hAnsi="F37 Ginger Light"/>
                <w:sz w:val="18"/>
                <w:szCs w:val="18"/>
              </w:rPr>
              <w:t xml:space="preserve"> provide an email address. contact number or webform)</w:t>
            </w:r>
          </w:p>
        </w:tc>
      </w:tr>
      <w:tr w:rsidR="00856068" w:rsidRPr="00F660DB" w14:paraId="728E4FCC" w14:textId="77777777" w:rsidTr="0DEE42F7">
        <w:tc>
          <w:tcPr>
            <w:tcW w:w="9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BD05A4" w14:textId="77777777" w:rsidR="006E0949" w:rsidRPr="00F660DB" w:rsidRDefault="006E0949" w:rsidP="0DEE42F7">
            <w:pPr>
              <w:rPr>
                <w:rFonts w:ascii="F37 Ginger Light" w:hAnsi="F37 Ginger Light"/>
                <w:b/>
                <w:bCs/>
                <w:sz w:val="20"/>
                <w:szCs w:val="20"/>
              </w:rPr>
            </w:pPr>
          </w:p>
        </w:tc>
      </w:tr>
    </w:tbl>
    <w:p w14:paraId="2F381654" w14:textId="597422DF" w:rsidR="00DE5389" w:rsidRPr="00F660DB" w:rsidRDefault="00DE5389" w:rsidP="00F660DB">
      <w:pPr>
        <w:ind w:right="-336"/>
        <w:rPr>
          <w:rFonts w:ascii="F37 Ginger" w:hAnsi="F37 Ginger"/>
          <w:b/>
          <w:bCs/>
          <w:color w:val="FF0030" w:themeColor="background2"/>
          <w:sz w:val="20"/>
          <w:szCs w:val="20"/>
        </w:rPr>
      </w:pPr>
    </w:p>
    <w:tbl>
      <w:tblPr>
        <w:tblStyle w:val="TableGrid"/>
        <w:tblW w:w="9640" w:type="dxa"/>
        <w:tblInd w:w="-318" w:type="dxa"/>
        <w:tblLook w:val="04A0" w:firstRow="1" w:lastRow="0" w:firstColumn="1" w:lastColumn="0" w:noHBand="0" w:noVBand="1"/>
      </w:tblPr>
      <w:tblGrid>
        <w:gridCol w:w="9640"/>
      </w:tblGrid>
      <w:tr w:rsidR="00EC1327" w:rsidRPr="00F660DB" w14:paraId="5ECBBB86" w14:textId="77777777" w:rsidTr="0DEE42F7">
        <w:tc>
          <w:tcPr>
            <w:tcW w:w="9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9EFFE5" w14:textId="77777777" w:rsidR="00D51475" w:rsidRPr="00F660DB" w:rsidRDefault="00D51475" w:rsidP="0DEE42F7">
            <w:pPr>
              <w:rPr>
                <w:rFonts w:ascii="F37 Ginger Light" w:hAnsi="F37 Ginger Light"/>
                <w:b/>
                <w:bCs/>
                <w:sz w:val="20"/>
                <w:szCs w:val="20"/>
              </w:rPr>
            </w:pPr>
            <w:r w:rsidRPr="0DEE42F7">
              <w:rPr>
                <w:rFonts w:ascii="F37 Ginger Light" w:hAnsi="F37 Ginger Light"/>
                <w:b/>
                <w:bCs/>
                <w:sz w:val="20"/>
                <w:szCs w:val="20"/>
              </w:rPr>
              <w:t>Please provide any links to a webpage/document for more information</w:t>
            </w:r>
          </w:p>
        </w:tc>
      </w:tr>
      <w:tr w:rsidR="00EC1327" w:rsidRPr="00981893" w14:paraId="34FD0E2A" w14:textId="77777777" w:rsidTr="0DEE42F7">
        <w:tc>
          <w:tcPr>
            <w:tcW w:w="9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E5DA85" w14:textId="77777777" w:rsidR="00D51475" w:rsidRPr="00981893" w:rsidRDefault="00D51475" w:rsidP="0DEE42F7">
            <w:pPr>
              <w:rPr>
                <w:rFonts w:ascii="F37 Ginger Light" w:hAnsi="F37 Ginger Light"/>
                <w:sz w:val="20"/>
                <w:szCs w:val="20"/>
              </w:rPr>
            </w:pPr>
          </w:p>
        </w:tc>
      </w:tr>
    </w:tbl>
    <w:p w14:paraId="576AA093" w14:textId="77777777" w:rsidR="00D51475" w:rsidRPr="00981893" w:rsidRDefault="00D51475" w:rsidP="00352D70">
      <w:pPr>
        <w:rPr>
          <w:rFonts w:ascii="F37 Ginger" w:hAnsi="F37 Ginger"/>
          <w:color w:val="FF0030" w:themeColor="background2"/>
          <w:sz w:val="20"/>
          <w:szCs w:val="20"/>
        </w:rPr>
      </w:pPr>
    </w:p>
    <w:p w14:paraId="54BAD70C" w14:textId="34DD6550" w:rsidR="00260C21" w:rsidRPr="00981893" w:rsidRDefault="003A6E4D" w:rsidP="009451BD">
      <w:pPr>
        <w:pStyle w:val="ListParagraph"/>
        <w:numPr>
          <w:ilvl w:val="0"/>
          <w:numId w:val="7"/>
        </w:numPr>
        <w:ind w:left="-284"/>
        <w:rPr>
          <w:rFonts w:ascii="F37 Ginger" w:hAnsi="F37 Ginger"/>
          <w:color w:val="FF0030" w:themeColor="background2"/>
          <w:sz w:val="20"/>
          <w:szCs w:val="20"/>
        </w:rPr>
      </w:pPr>
      <w:r w:rsidRPr="00981893">
        <w:rPr>
          <w:rFonts w:ascii="F37 Ginger" w:hAnsi="F37 Ginger"/>
          <w:color w:val="FF0030" w:themeColor="background2"/>
          <w:sz w:val="20"/>
          <w:szCs w:val="20"/>
        </w:rPr>
        <w:t>Please confirm that you</w:t>
      </w:r>
      <w:r w:rsidR="002F1FF7" w:rsidRPr="00981893">
        <w:rPr>
          <w:rFonts w:ascii="F37 Ginger" w:hAnsi="F37 Ginger"/>
          <w:color w:val="FF0030" w:themeColor="background2"/>
          <w:sz w:val="20"/>
          <w:szCs w:val="20"/>
        </w:rPr>
        <w:t xml:space="preserve"> </w:t>
      </w:r>
      <w:r w:rsidR="00B001CA" w:rsidRPr="00981893">
        <w:rPr>
          <w:rFonts w:ascii="F37 Ginger" w:hAnsi="F37 Ginger"/>
          <w:color w:val="FF0030" w:themeColor="background2"/>
          <w:sz w:val="20"/>
          <w:szCs w:val="20"/>
        </w:rPr>
        <w:t>agree</w:t>
      </w:r>
      <w:r w:rsidR="00432349" w:rsidRPr="00981893">
        <w:rPr>
          <w:rFonts w:ascii="F37 Ginger" w:hAnsi="F37 Ginger"/>
          <w:color w:val="FF0030" w:themeColor="background2"/>
          <w:sz w:val="20"/>
          <w:szCs w:val="20"/>
        </w:rPr>
        <w:t xml:space="preserve"> to</w:t>
      </w:r>
      <w:r w:rsidRPr="00981893">
        <w:rPr>
          <w:rFonts w:ascii="F37 Ginger" w:hAnsi="F37 Ginger"/>
          <w:color w:val="FF0030" w:themeColor="background2"/>
          <w:sz w:val="20"/>
          <w:szCs w:val="20"/>
        </w:rPr>
        <w:t xml:space="preserve"> the </w:t>
      </w:r>
      <w:r w:rsidR="006F60AF" w:rsidRPr="00981893">
        <w:rPr>
          <w:rFonts w:ascii="F37 Ginger" w:hAnsi="F37 Ginger"/>
          <w:color w:val="FF0030" w:themeColor="background2"/>
          <w:sz w:val="20"/>
          <w:szCs w:val="20"/>
        </w:rPr>
        <w:t>following and</w:t>
      </w:r>
      <w:r w:rsidRPr="00981893">
        <w:rPr>
          <w:rFonts w:ascii="F37 Ginger" w:hAnsi="F37 Ginger"/>
          <w:color w:val="FF0030" w:themeColor="background2"/>
          <w:sz w:val="20"/>
          <w:szCs w:val="20"/>
        </w:rPr>
        <w:t xml:space="preserve"> </w:t>
      </w:r>
      <w:r w:rsidR="00F45454" w:rsidRPr="00981893">
        <w:rPr>
          <w:rFonts w:ascii="F37 Ginger" w:hAnsi="F37 Ginger"/>
          <w:color w:val="FF0030" w:themeColor="background2"/>
          <w:sz w:val="20"/>
          <w:szCs w:val="20"/>
        </w:rPr>
        <w:t>will</w:t>
      </w:r>
      <w:r w:rsidRPr="00981893">
        <w:rPr>
          <w:rFonts w:ascii="F37 Ginger" w:hAnsi="F37 Ginger"/>
          <w:color w:val="FF0030" w:themeColor="background2"/>
          <w:sz w:val="20"/>
          <w:szCs w:val="20"/>
        </w:rPr>
        <w:t xml:space="preserve"> provide more information if requested by the BHF o</w:t>
      </w:r>
      <w:r w:rsidR="0060448C" w:rsidRPr="00981893">
        <w:rPr>
          <w:rFonts w:ascii="F37 Ginger" w:hAnsi="F37 Ginger"/>
          <w:color w:val="FF0030" w:themeColor="background2"/>
          <w:sz w:val="20"/>
          <w:szCs w:val="20"/>
        </w:rPr>
        <w:t>r</w:t>
      </w:r>
      <w:r w:rsidRPr="00981893">
        <w:rPr>
          <w:rFonts w:ascii="F37 Ginger" w:hAnsi="F37 Ginger"/>
          <w:color w:val="FF0030" w:themeColor="background2"/>
          <w:sz w:val="20"/>
          <w:szCs w:val="20"/>
        </w:rPr>
        <w:t xml:space="preserve"> a member of our Heart Voices network.</w:t>
      </w:r>
      <w:r w:rsidR="00260C21" w:rsidRPr="00981893">
        <w:rPr>
          <w:rFonts w:ascii="F37 Ginger" w:hAnsi="F37 Ginger"/>
          <w:color w:val="FF0030" w:themeColor="background2"/>
          <w:sz w:val="20"/>
          <w:szCs w:val="20"/>
        </w:rPr>
        <w:t xml:space="preserve"> </w:t>
      </w:r>
    </w:p>
    <w:p w14:paraId="4DEB15C3" w14:textId="1C2460CE" w:rsidR="0008182B" w:rsidRPr="00981893" w:rsidRDefault="00A340A6" w:rsidP="00561EA8">
      <w:pPr>
        <w:pStyle w:val="ListParagraph"/>
        <w:numPr>
          <w:ilvl w:val="0"/>
          <w:numId w:val="8"/>
        </w:numPr>
        <w:ind w:left="142"/>
        <w:rPr>
          <w:rFonts w:ascii="F37 Ginger Light" w:hAnsi="F37 Ginger Light"/>
          <w:sz w:val="20"/>
          <w:szCs w:val="20"/>
        </w:rPr>
      </w:pPr>
      <w:r w:rsidRPr="00981893">
        <w:rPr>
          <w:rFonts w:ascii="F37 Ginger Light" w:hAnsi="F37 Ginger Light"/>
          <w:sz w:val="20"/>
          <w:szCs w:val="20"/>
        </w:rPr>
        <w:t xml:space="preserve">You will </w:t>
      </w:r>
      <w:r w:rsidR="00F45454" w:rsidRPr="00981893">
        <w:rPr>
          <w:rFonts w:ascii="F37 Ginger Light" w:hAnsi="F37 Ginger Light"/>
          <w:sz w:val="20"/>
          <w:szCs w:val="20"/>
        </w:rPr>
        <w:t>respon</w:t>
      </w:r>
      <w:r w:rsidR="00773F08" w:rsidRPr="00981893">
        <w:rPr>
          <w:rFonts w:ascii="F37 Ginger Light" w:hAnsi="F37 Ginger Light"/>
          <w:sz w:val="20"/>
          <w:szCs w:val="20"/>
        </w:rPr>
        <w:t xml:space="preserve">d to all enquiries </w:t>
      </w:r>
      <w:r w:rsidR="006D6E60" w:rsidRPr="00981893">
        <w:rPr>
          <w:rFonts w:ascii="F37 Ginger Light" w:hAnsi="F37 Ginger Light"/>
          <w:sz w:val="20"/>
          <w:szCs w:val="20"/>
        </w:rPr>
        <w:t xml:space="preserve">in a timely fashion (within 5 working days) </w:t>
      </w:r>
    </w:p>
    <w:p w14:paraId="3AA29275" w14:textId="763CE984" w:rsidR="006D6E60" w:rsidRPr="00981893" w:rsidRDefault="006D6E60" w:rsidP="00561EA8">
      <w:pPr>
        <w:pStyle w:val="ListParagraph"/>
        <w:numPr>
          <w:ilvl w:val="0"/>
          <w:numId w:val="8"/>
        </w:numPr>
        <w:ind w:left="142"/>
        <w:rPr>
          <w:rFonts w:ascii="F37 Ginger Light" w:hAnsi="F37 Ginger Light"/>
          <w:sz w:val="20"/>
          <w:szCs w:val="20"/>
        </w:rPr>
      </w:pPr>
      <w:r w:rsidRPr="00981893">
        <w:rPr>
          <w:rFonts w:ascii="F37 Ginger Light" w:hAnsi="F37 Ginger Light"/>
          <w:sz w:val="20"/>
          <w:szCs w:val="20"/>
        </w:rPr>
        <w:t xml:space="preserve">You will keep all PPI reps updated with the progress </w:t>
      </w:r>
      <w:r w:rsidR="00FD002C" w:rsidRPr="00981893">
        <w:rPr>
          <w:rFonts w:ascii="F37 Ginger Light" w:hAnsi="F37 Ginger Light"/>
          <w:sz w:val="20"/>
          <w:szCs w:val="20"/>
        </w:rPr>
        <w:t xml:space="preserve">throughout the duration of our project. </w:t>
      </w:r>
    </w:p>
    <w:p w14:paraId="78104FEE" w14:textId="6E35BE5F" w:rsidR="00A87A9C" w:rsidRPr="00981893" w:rsidRDefault="00FD002C" w:rsidP="00561EA8">
      <w:pPr>
        <w:pStyle w:val="ListParagraph"/>
        <w:numPr>
          <w:ilvl w:val="0"/>
          <w:numId w:val="8"/>
        </w:numPr>
        <w:ind w:left="142"/>
        <w:rPr>
          <w:rFonts w:ascii="F37 Ginger Light" w:hAnsi="F37 Ginger Light"/>
          <w:sz w:val="20"/>
          <w:szCs w:val="20"/>
        </w:rPr>
      </w:pPr>
      <w:r w:rsidRPr="00981893">
        <w:rPr>
          <w:rFonts w:ascii="F37 Ginger Light" w:hAnsi="F37 Ginger Light"/>
          <w:sz w:val="20"/>
          <w:szCs w:val="20"/>
        </w:rPr>
        <w:t>You will update the BHF with ho</w:t>
      </w:r>
      <w:r w:rsidR="00F74E2B" w:rsidRPr="00981893">
        <w:rPr>
          <w:rFonts w:ascii="F37 Ginger Light" w:hAnsi="F37 Ginger Light"/>
          <w:sz w:val="20"/>
          <w:szCs w:val="20"/>
        </w:rPr>
        <w:t xml:space="preserve">w many responses you received from our Heart Voices network. </w:t>
      </w:r>
    </w:p>
    <w:p w14:paraId="326F36ED" w14:textId="3F884639" w:rsidR="008E5313" w:rsidRPr="00561EA8" w:rsidRDefault="00F74E2B" w:rsidP="008E5313">
      <w:pPr>
        <w:pStyle w:val="ListParagraph"/>
        <w:numPr>
          <w:ilvl w:val="0"/>
          <w:numId w:val="8"/>
        </w:numPr>
        <w:ind w:left="142"/>
        <w:rPr>
          <w:rFonts w:ascii="F37 Ginger Light" w:hAnsi="F37 Ginger Light"/>
          <w:sz w:val="20"/>
          <w:szCs w:val="20"/>
        </w:rPr>
      </w:pPr>
      <w:r w:rsidRPr="00981893">
        <w:rPr>
          <w:rFonts w:ascii="F37 Ginger Light" w:hAnsi="F37 Ginger Light"/>
          <w:sz w:val="20"/>
          <w:szCs w:val="20"/>
        </w:rPr>
        <w:t xml:space="preserve">You have considered how you will actively seek </w:t>
      </w:r>
      <w:r w:rsidR="002463DD" w:rsidRPr="00981893">
        <w:rPr>
          <w:rFonts w:ascii="F37 Ginger Light" w:hAnsi="F37 Ginger Light"/>
          <w:sz w:val="20"/>
          <w:szCs w:val="20"/>
        </w:rPr>
        <w:t xml:space="preserve">to involve patients and the public from underserved groups. </w:t>
      </w:r>
    </w:p>
    <w:p w14:paraId="307E4FB9" w14:textId="25D7D348" w:rsidR="004E2DB7" w:rsidRPr="00561EA8" w:rsidRDefault="004F023B" w:rsidP="00972647">
      <w:pPr>
        <w:ind w:hanging="284"/>
        <w:jc w:val="center"/>
        <w:rPr>
          <w:rFonts w:ascii="F37 Ginger" w:hAnsi="F37 Ginger"/>
          <w:b/>
          <w:bCs/>
          <w:sz w:val="22"/>
          <w:szCs w:val="22"/>
        </w:rPr>
      </w:pPr>
      <w:sdt>
        <w:sdtPr>
          <w:rPr>
            <w:rFonts w:ascii="F37 Ginger" w:hAnsi="F37 Ginger"/>
            <w:b/>
            <w:bCs/>
            <w:sz w:val="22"/>
            <w:szCs w:val="22"/>
            <w:highlight w:val="yellow"/>
          </w:rPr>
          <w:id w:val="-366376766"/>
          <w14:checkbox>
            <w14:checked w14:val="0"/>
            <w14:checkedState w14:val="2612" w14:font="MS Gothic"/>
            <w14:uncheckedState w14:val="2610" w14:font="MS Gothic"/>
          </w14:checkbox>
        </w:sdtPr>
        <w:sdtEndPr/>
        <w:sdtContent>
          <w:r w:rsidR="00463DBD" w:rsidRPr="00561EA8">
            <w:rPr>
              <w:rFonts w:ascii="MS Gothic" w:eastAsia="MS Gothic" w:hAnsi="MS Gothic" w:hint="eastAsia"/>
              <w:b/>
              <w:bCs/>
              <w:sz w:val="22"/>
              <w:szCs w:val="22"/>
              <w:highlight w:val="yellow"/>
            </w:rPr>
            <w:t>☐</w:t>
          </w:r>
        </w:sdtContent>
      </w:sdt>
      <w:r w:rsidR="00BC235F" w:rsidRPr="00561EA8">
        <w:rPr>
          <w:rFonts w:ascii="F37 Ginger" w:hAnsi="F37 Ginger"/>
          <w:b/>
          <w:bCs/>
          <w:sz w:val="22"/>
          <w:szCs w:val="22"/>
          <w:highlight w:val="yellow"/>
        </w:rPr>
        <w:t xml:space="preserve"> </w:t>
      </w:r>
      <w:r w:rsidR="008E5313" w:rsidRPr="00561EA8">
        <w:rPr>
          <w:rFonts w:ascii="F37 Ginger" w:hAnsi="F37 Ginger"/>
          <w:b/>
          <w:bCs/>
          <w:sz w:val="22"/>
          <w:szCs w:val="22"/>
          <w:highlight w:val="yellow"/>
        </w:rPr>
        <w:t>I agree t</w:t>
      </w:r>
      <w:r w:rsidR="00400B55" w:rsidRPr="00561EA8">
        <w:rPr>
          <w:rFonts w:ascii="F37 Ginger" w:hAnsi="F37 Ginger"/>
          <w:b/>
          <w:bCs/>
          <w:sz w:val="22"/>
          <w:szCs w:val="22"/>
          <w:highlight w:val="yellow"/>
        </w:rPr>
        <w:t xml:space="preserve">o the above and can provide further information if </w:t>
      </w:r>
      <w:r w:rsidR="00E32372" w:rsidRPr="00561EA8">
        <w:rPr>
          <w:rFonts w:ascii="F37 Ginger" w:hAnsi="F37 Ginger"/>
          <w:b/>
          <w:bCs/>
          <w:sz w:val="22"/>
          <w:szCs w:val="22"/>
          <w:highlight w:val="yellow"/>
        </w:rPr>
        <w:t>requested.</w:t>
      </w:r>
    </w:p>
    <w:p w14:paraId="63D13963" w14:textId="6C9368B3" w:rsidR="005C69E1" w:rsidRPr="00981893" w:rsidRDefault="005C69E1" w:rsidP="005C69E1">
      <w:pPr>
        <w:ind w:hanging="284"/>
        <w:rPr>
          <w:rFonts w:ascii="F37 Ginger" w:hAnsi="F37 Ginger"/>
          <w:b/>
          <w:bCs/>
          <w:sz w:val="20"/>
          <w:szCs w:val="20"/>
        </w:rPr>
      </w:pPr>
    </w:p>
    <w:p w14:paraId="1287963C" w14:textId="77777777" w:rsidR="00766D3E" w:rsidRPr="00981893" w:rsidRDefault="00766D3E" w:rsidP="00766D3E">
      <w:pPr>
        <w:rPr>
          <w:rFonts w:ascii="F37 Ginger" w:hAnsi="F37 Ginger"/>
          <w:color w:val="FF0030" w:themeColor="background2"/>
          <w:sz w:val="20"/>
          <w:szCs w:val="20"/>
        </w:rPr>
      </w:pPr>
    </w:p>
    <w:p w14:paraId="1C4831F5" w14:textId="77777777" w:rsidR="006C7252" w:rsidRDefault="006C7252" w:rsidP="001F173B">
      <w:pPr>
        <w:pStyle w:val="ListParagraph"/>
        <w:numPr>
          <w:ilvl w:val="0"/>
          <w:numId w:val="7"/>
        </w:numPr>
        <w:ind w:left="-284"/>
        <w:rPr>
          <w:rFonts w:ascii="F37 Ginger" w:hAnsi="F37 Ginger"/>
          <w:color w:val="FF0030" w:themeColor="background2"/>
          <w:sz w:val="20"/>
          <w:szCs w:val="20"/>
        </w:rPr>
      </w:pPr>
      <w:r>
        <w:rPr>
          <w:rFonts w:ascii="F37 Ginger" w:hAnsi="F37 Ginger"/>
          <w:color w:val="FF0030" w:themeColor="background2"/>
          <w:sz w:val="20"/>
          <w:szCs w:val="20"/>
        </w:rPr>
        <w:t>Email copy to be sent to our network</w:t>
      </w:r>
    </w:p>
    <w:tbl>
      <w:tblPr>
        <w:tblStyle w:val="TableGrid"/>
        <w:tblpPr w:leftFromText="180" w:rightFromText="180" w:vertAnchor="text" w:horzAnchor="margin" w:tblpXSpec="center" w:tblpY="16"/>
        <w:tblW w:w="9640" w:type="dxa"/>
        <w:tblLook w:val="04A0" w:firstRow="1" w:lastRow="0" w:firstColumn="1" w:lastColumn="0" w:noHBand="0" w:noVBand="1"/>
      </w:tblPr>
      <w:tblGrid>
        <w:gridCol w:w="9640"/>
      </w:tblGrid>
      <w:tr w:rsidR="006C7252" w:rsidRPr="00F660DB" w14:paraId="7B56439D" w14:textId="77777777" w:rsidTr="006C7252">
        <w:tc>
          <w:tcPr>
            <w:tcW w:w="9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51AC91" w14:textId="3D164173" w:rsidR="006C7252" w:rsidRPr="00F660DB" w:rsidRDefault="006C7252" w:rsidP="006C7252">
            <w:pPr>
              <w:rPr>
                <w:rFonts w:ascii="F37 Ginger Light" w:hAnsi="F37 Ginger Light"/>
                <w:b/>
                <w:bCs/>
                <w:sz w:val="20"/>
                <w:szCs w:val="20"/>
              </w:rPr>
            </w:pPr>
            <w:r w:rsidRPr="0DEE42F7">
              <w:rPr>
                <w:rFonts w:ascii="F37 Ginger Light" w:hAnsi="F37 Ginger Light"/>
                <w:b/>
                <w:bCs/>
                <w:sz w:val="20"/>
                <w:szCs w:val="20"/>
              </w:rPr>
              <w:t xml:space="preserve">Please </w:t>
            </w:r>
            <w:r>
              <w:rPr>
                <w:rFonts w:ascii="F37 Ginger Light" w:hAnsi="F37 Ginger Light"/>
                <w:b/>
                <w:bCs/>
                <w:sz w:val="20"/>
                <w:szCs w:val="20"/>
              </w:rPr>
              <w:t xml:space="preserve">write copy for the email we will send to </w:t>
            </w:r>
            <w:r w:rsidR="0082675C">
              <w:rPr>
                <w:rFonts w:ascii="F37 Ginger Light" w:hAnsi="F37 Ginger Light"/>
                <w:b/>
                <w:bCs/>
                <w:sz w:val="20"/>
                <w:szCs w:val="20"/>
              </w:rPr>
              <w:t>our network. You can find an example below</w:t>
            </w:r>
            <w:r w:rsidR="00244B6D">
              <w:rPr>
                <w:rFonts w:ascii="F37 Ginger Light" w:hAnsi="F37 Ginger Light"/>
                <w:b/>
                <w:bCs/>
                <w:sz w:val="20"/>
                <w:szCs w:val="20"/>
              </w:rPr>
              <w:t>.</w:t>
            </w:r>
          </w:p>
        </w:tc>
      </w:tr>
      <w:tr w:rsidR="006C7252" w:rsidRPr="00981893" w14:paraId="64ADF1E4" w14:textId="77777777" w:rsidTr="006C7252">
        <w:tc>
          <w:tcPr>
            <w:tcW w:w="96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6CD180" w14:textId="77777777" w:rsidR="006C7252" w:rsidRPr="00981893" w:rsidRDefault="006C7252" w:rsidP="006C7252">
            <w:pPr>
              <w:rPr>
                <w:rFonts w:ascii="F37 Ginger Light" w:hAnsi="F37 Ginger Light"/>
                <w:sz w:val="20"/>
                <w:szCs w:val="20"/>
              </w:rPr>
            </w:pPr>
          </w:p>
        </w:tc>
      </w:tr>
    </w:tbl>
    <w:p w14:paraId="7DABBCF7" w14:textId="77777777" w:rsidR="006C7252" w:rsidRDefault="006C7252" w:rsidP="0082675C">
      <w:pPr>
        <w:rPr>
          <w:rFonts w:ascii="F37 Ginger" w:hAnsi="F37 Ginger"/>
          <w:color w:val="FF0030" w:themeColor="background2"/>
          <w:sz w:val="20"/>
          <w:szCs w:val="20"/>
        </w:rPr>
      </w:pPr>
    </w:p>
    <w:p w14:paraId="23C38650" w14:textId="77777777" w:rsidR="006C7252" w:rsidRDefault="006C7252" w:rsidP="006C7252">
      <w:pPr>
        <w:ind w:left="-644"/>
        <w:rPr>
          <w:rFonts w:ascii="F37 Ginger" w:hAnsi="F37 Ginger"/>
          <w:color w:val="FF0030" w:themeColor="background2"/>
          <w:sz w:val="20"/>
          <w:szCs w:val="20"/>
        </w:rPr>
      </w:pPr>
    </w:p>
    <w:p w14:paraId="69C0F480" w14:textId="1F4273E5" w:rsidR="00AD7794" w:rsidRPr="006C7252" w:rsidRDefault="00CC7C7B" w:rsidP="006C7252">
      <w:pPr>
        <w:ind w:left="-644"/>
        <w:rPr>
          <w:rFonts w:ascii="F37 Ginger" w:hAnsi="F37 Ginger"/>
          <w:color w:val="FF0030" w:themeColor="background2"/>
          <w:sz w:val="20"/>
          <w:szCs w:val="20"/>
        </w:rPr>
      </w:pPr>
      <w:r w:rsidRPr="006C7252">
        <w:rPr>
          <w:rFonts w:ascii="F37 Ginger" w:hAnsi="F37 Ginger"/>
          <w:color w:val="FF0030" w:themeColor="background2"/>
          <w:sz w:val="20"/>
          <w:szCs w:val="20"/>
        </w:rPr>
        <w:t xml:space="preserve">Below is </w:t>
      </w:r>
      <w:r w:rsidR="00C02A7D">
        <w:rPr>
          <w:rFonts w:ascii="F37 Ginger" w:hAnsi="F37 Ginger"/>
          <w:color w:val="FF0030" w:themeColor="background2"/>
          <w:sz w:val="20"/>
          <w:szCs w:val="20"/>
        </w:rPr>
        <w:t xml:space="preserve">an </w:t>
      </w:r>
      <w:r w:rsidRPr="006C7252">
        <w:rPr>
          <w:rFonts w:ascii="F37 Ginger" w:hAnsi="F37 Ginger"/>
          <w:color w:val="FF0030" w:themeColor="background2"/>
          <w:sz w:val="20"/>
          <w:szCs w:val="20"/>
        </w:rPr>
        <w:t>e</w:t>
      </w:r>
      <w:r w:rsidR="00AD7794" w:rsidRPr="006C7252">
        <w:rPr>
          <w:rFonts w:ascii="F37 Ginger" w:hAnsi="F37 Ginger"/>
          <w:color w:val="FF0030" w:themeColor="background2"/>
          <w:sz w:val="20"/>
          <w:szCs w:val="20"/>
        </w:rPr>
        <w:t>xample of how opportunities are shared in our monthly mailings</w:t>
      </w:r>
      <w:r w:rsidRPr="006C7252">
        <w:rPr>
          <w:rFonts w:ascii="F37 Ginger" w:hAnsi="F37 Ginger"/>
          <w:color w:val="FF0030" w:themeColor="background2"/>
          <w:sz w:val="20"/>
          <w:szCs w:val="20"/>
        </w:rPr>
        <w:t xml:space="preserve">. </w:t>
      </w:r>
    </w:p>
    <w:p w14:paraId="5A07AB4E" w14:textId="1DFC7A65" w:rsidR="00972647" w:rsidRPr="00F202F4" w:rsidRDefault="00387892" w:rsidP="00972647">
      <w:pPr>
        <w:pStyle w:val="xxmsonormal"/>
        <w:shd w:val="clear" w:color="auto" w:fill="FFFFFF"/>
        <w:spacing w:before="0" w:beforeAutospacing="0" w:after="0" w:afterAutospacing="0"/>
        <w:ind w:left="-284"/>
        <w:rPr>
          <w:rFonts w:ascii="F37 Ginger" w:hAnsi="F37 Ginger" w:cs="Calibri"/>
          <w:sz w:val="20"/>
          <w:szCs w:val="20"/>
          <w:bdr w:val="none" w:sz="0" w:space="0" w:color="auto" w:frame="1"/>
        </w:rPr>
      </w:pPr>
      <w:r w:rsidRPr="00F202F4">
        <w:rPr>
          <w:rFonts w:ascii="F37 Ginger" w:hAnsi="F37 Ginger" w:cs="Calibri"/>
          <w:sz w:val="20"/>
          <w:szCs w:val="20"/>
          <w:bdr w:val="none" w:sz="0" w:space="0" w:color="auto" w:frame="1"/>
        </w:rPr>
        <w:t>Lived Experience Advisory Forum</w:t>
      </w:r>
    </w:p>
    <w:p w14:paraId="7343BA2E" w14:textId="77777777" w:rsidR="00972647" w:rsidRDefault="00972647" w:rsidP="00972647">
      <w:pPr>
        <w:pStyle w:val="NormalWeb"/>
        <w:spacing w:before="0" w:beforeAutospacing="0" w:after="0" w:afterAutospacing="0"/>
        <w:rPr>
          <w:rFonts w:ascii="F37 Ginger Light" w:hAnsi="F37 Ginger Light"/>
          <w:color w:val="000000" w:themeColor="text1"/>
          <w:sz w:val="18"/>
          <w:szCs w:val="18"/>
        </w:rPr>
      </w:pPr>
    </w:p>
    <w:p w14:paraId="33722701" w14:textId="079DDDE4" w:rsidR="00972647" w:rsidRPr="00972647" w:rsidRDefault="00972647" w:rsidP="00972647">
      <w:pPr>
        <w:ind w:left="-284"/>
        <w:rPr>
          <w:rFonts w:ascii="F37 Ginger Light" w:hAnsi="F37 Ginger Light"/>
          <w:sz w:val="20"/>
          <w:szCs w:val="20"/>
        </w:rPr>
      </w:pPr>
      <w:r w:rsidRPr="00972647">
        <w:rPr>
          <w:rFonts w:ascii="F37 Ginger Light" w:hAnsi="F37 Ginger Light"/>
          <w:sz w:val="20"/>
          <w:szCs w:val="20"/>
        </w:rPr>
        <w:t>The BHF is looking to</w:t>
      </w:r>
      <w:r w:rsidR="001C7E11">
        <w:rPr>
          <w:rFonts w:ascii="F37 Ginger Light" w:hAnsi="F37 Ginger Light"/>
          <w:sz w:val="20"/>
          <w:szCs w:val="20"/>
        </w:rPr>
        <w:t xml:space="preserve"> </w:t>
      </w:r>
      <w:r w:rsidRPr="00972647">
        <w:rPr>
          <w:rFonts w:ascii="F37 Ginger Light" w:hAnsi="F37 Ginger Light"/>
          <w:sz w:val="20"/>
          <w:szCs w:val="20"/>
        </w:rPr>
        <w:t xml:space="preserve">establish a Lived Experience Advisory Forum (LEAF), to help us ensure that the perspectives and experiences of people affected by heart and circulatory </w:t>
      </w:r>
      <w:r w:rsidR="001C7E11" w:rsidRPr="00972647">
        <w:rPr>
          <w:rFonts w:ascii="F37 Ginger Light" w:hAnsi="F37 Ginger Light"/>
          <w:sz w:val="20"/>
          <w:szCs w:val="20"/>
        </w:rPr>
        <w:t>conditions a</w:t>
      </w:r>
      <w:r w:rsidR="001C7E11">
        <w:rPr>
          <w:rFonts w:ascii="F37 Ginger Light" w:hAnsi="F37 Ginger Light"/>
          <w:sz w:val="20"/>
          <w:szCs w:val="20"/>
        </w:rPr>
        <w:t>re</w:t>
      </w:r>
      <w:r w:rsidRPr="00972647">
        <w:rPr>
          <w:rFonts w:ascii="F37 Ginger Light" w:hAnsi="F37 Ginger Light"/>
          <w:sz w:val="20"/>
          <w:szCs w:val="20"/>
        </w:rPr>
        <w:t xml:space="preserve"> represented through our Policy and Influencing work. The Forum will help us </w:t>
      </w:r>
      <w:r w:rsidR="001C7E11" w:rsidRPr="00972647">
        <w:rPr>
          <w:rFonts w:ascii="F37 Ginger Light" w:hAnsi="F37 Ginger Light"/>
          <w:sz w:val="20"/>
          <w:szCs w:val="20"/>
        </w:rPr>
        <w:t>to</w:t>
      </w:r>
      <w:r w:rsidR="006517FA">
        <w:rPr>
          <w:rFonts w:ascii="F37 Ginger Light" w:hAnsi="F37 Ginger Light"/>
          <w:sz w:val="20"/>
          <w:szCs w:val="20"/>
        </w:rPr>
        <w:t>:</w:t>
      </w:r>
    </w:p>
    <w:p w14:paraId="1E1A10F6" w14:textId="1E396B5C" w:rsidR="00972647" w:rsidRPr="00972647" w:rsidRDefault="00972647" w:rsidP="00972647">
      <w:pPr>
        <w:pStyle w:val="ListParagraph"/>
        <w:numPr>
          <w:ilvl w:val="0"/>
          <w:numId w:val="13"/>
        </w:numPr>
        <w:ind w:left="284" w:hanging="349"/>
        <w:rPr>
          <w:rFonts w:ascii="F37 Ginger" w:hAnsi="F37 Ginger"/>
          <w:sz w:val="20"/>
          <w:szCs w:val="20"/>
        </w:rPr>
      </w:pPr>
      <w:r w:rsidRPr="00972647">
        <w:rPr>
          <w:rFonts w:ascii="F37 Ginger Light" w:hAnsi="F37 Ginger Light"/>
          <w:color w:val="000000" w:themeColor="text1"/>
          <w:sz w:val="20"/>
          <w:szCs w:val="20"/>
        </w:rPr>
        <w:t xml:space="preserve">Provide a patient and public perspective on areas of opportunity and unmet </w:t>
      </w:r>
      <w:r w:rsidR="001C7E11" w:rsidRPr="00972647">
        <w:rPr>
          <w:rFonts w:ascii="F37 Ginger Light" w:hAnsi="F37 Ginger Light"/>
          <w:color w:val="000000" w:themeColor="text1"/>
          <w:sz w:val="20"/>
          <w:szCs w:val="20"/>
        </w:rPr>
        <w:t>need.</w:t>
      </w:r>
    </w:p>
    <w:p w14:paraId="1E534B19" w14:textId="15833897" w:rsidR="00972647" w:rsidRPr="00972647" w:rsidRDefault="00972647" w:rsidP="00972647">
      <w:pPr>
        <w:pStyle w:val="ListParagraph"/>
        <w:numPr>
          <w:ilvl w:val="0"/>
          <w:numId w:val="13"/>
        </w:numPr>
        <w:ind w:left="284" w:hanging="349"/>
        <w:rPr>
          <w:rFonts w:ascii="F37 Ginger" w:hAnsi="F37 Ginger"/>
          <w:sz w:val="20"/>
          <w:szCs w:val="20"/>
        </w:rPr>
      </w:pPr>
      <w:r w:rsidRPr="00972647">
        <w:rPr>
          <w:rFonts w:ascii="F37 Ginger Light" w:hAnsi="F37 Ginger Light"/>
          <w:color w:val="000000" w:themeColor="text1"/>
          <w:sz w:val="20"/>
          <w:szCs w:val="20"/>
        </w:rPr>
        <w:t xml:space="preserve">Understand how the healthcare environment affects people living with heart and circulatory </w:t>
      </w:r>
      <w:r w:rsidR="001C7E11" w:rsidRPr="00972647">
        <w:rPr>
          <w:rFonts w:ascii="F37 Ginger Light" w:hAnsi="F37 Ginger Light"/>
          <w:color w:val="000000" w:themeColor="text1"/>
          <w:sz w:val="20"/>
          <w:szCs w:val="20"/>
        </w:rPr>
        <w:t>conditions.</w:t>
      </w:r>
    </w:p>
    <w:p w14:paraId="2BCCB5A0" w14:textId="1CEEB4F8" w:rsidR="00972647" w:rsidRPr="00972647" w:rsidRDefault="00972647" w:rsidP="001C7E11">
      <w:pPr>
        <w:pStyle w:val="ListParagraph"/>
        <w:numPr>
          <w:ilvl w:val="0"/>
          <w:numId w:val="13"/>
        </w:numPr>
        <w:ind w:left="284" w:right="-619" w:hanging="349"/>
        <w:rPr>
          <w:rFonts w:ascii="F37 Ginger" w:hAnsi="F37 Ginger"/>
          <w:sz w:val="20"/>
          <w:szCs w:val="20"/>
        </w:rPr>
      </w:pPr>
      <w:r w:rsidRPr="00972647">
        <w:rPr>
          <w:rFonts w:ascii="F37 Ginger Light" w:hAnsi="F37 Ginger Light"/>
          <w:color w:val="000000" w:themeColor="text1"/>
          <w:sz w:val="20"/>
          <w:szCs w:val="20"/>
        </w:rPr>
        <w:t xml:space="preserve">Help influence government bodies, health service providers, regulators, </w:t>
      </w:r>
      <w:r w:rsidR="00425B03" w:rsidRPr="00972647">
        <w:rPr>
          <w:rFonts w:ascii="F37 Ginger Light" w:hAnsi="F37 Ginger Light"/>
          <w:color w:val="000000" w:themeColor="text1"/>
          <w:sz w:val="20"/>
          <w:szCs w:val="20"/>
        </w:rPr>
        <w:t>educators,</w:t>
      </w:r>
      <w:r w:rsidRPr="00972647">
        <w:rPr>
          <w:rFonts w:ascii="F37 Ginger Light" w:hAnsi="F37 Ginger Light"/>
          <w:color w:val="000000" w:themeColor="text1"/>
          <w:sz w:val="20"/>
          <w:szCs w:val="20"/>
        </w:rPr>
        <w:t xml:space="preserve"> and industry to tackle the major heart and circulatory health and care </w:t>
      </w:r>
      <w:r w:rsidR="001C7E11" w:rsidRPr="00972647">
        <w:rPr>
          <w:rFonts w:ascii="F37 Ginger Light" w:hAnsi="F37 Ginger Light"/>
          <w:color w:val="000000" w:themeColor="text1"/>
          <w:sz w:val="20"/>
          <w:szCs w:val="20"/>
        </w:rPr>
        <w:t>challenges.</w:t>
      </w:r>
    </w:p>
    <w:p w14:paraId="0C9F4F79" w14:textId="1CE13C25" w:rsidR="007B44DC" w:rsidRPr="00972647" w:rsidRDefault="00972647" w:rsidP="00972647">
      <w:pPr>
        <w:pStyle w:val="ListParagraph"/>
        <w:numPr>
          <w:ilvl w:val="0"/>
          <w:numId w:val="13"/>
        </w:numPr>
        <w:ind w:left="284" w:hanging="349"/>
        <w:rPr>
          <w:rFonts w:ascii="F37 Ginger" w:hAnsi="F37 Ginger"/>
          <w:sz w:val="20"/>
          <w:szCs w:val="20"/>
        </w:rPr>
      </w:pPr>
      <w:r w:rsidRPr="00972647">
        <w:rPr>
          <w:rFonts w:ascii="F37 Ginger Light" w:hAnsi="F37 Ginger Light"/>
          <w:color w:val="000000" w:themeColor="text1"/>
          <w:sz w:val="20"/>
          <w:szCs w:val="20"/>
        </w:rPr>
        <w:t xml:space="preserve">Demonstrate the impact of political decisions on those living with heart and circulatory </w:t>
      </w:r>
      <w:r w:rsidR="001C7E11" w:rsidRPr="00972647">
        <w:rPr>
          <w:rFonts w:ascii="F37 Ginger Light" w:hAnsi="F37 Ginger Light"/>
          <w:color w:val="000000" w:themeColor="text1"/>
          <w:sz w:val="20"/>
          <w:szCs w:val="20"/>
        </w:rPr>
        <w:t>conditions.</w:t>
      </w:r>
    </w:p>
    <w:p w14:paraId="190DF93E" w14:textId="6B09050C" w:rsidR="007B44DC" w:rsidRPr="007B44DC" w:rsidRDefault="007B44DC" w:rsidP="007B44DC">
      <w:pPr>
        <w:pStyle w:val="xxmsonormal"/>
        <w:numPr>
          <w:ilvl w:val="0"/>
          <w:numId w:val="10"/>
        </w:numPr>
        <w:shd w:val="clear" w:color="auto" w:fill="FFFFFF"/>
        <w:spacing w:before="0" w:beforeAutospacing="0" w:after="0" w:afterAutospacing="0"/>
        <w:rPr>
          <w:rFonts w:ascii="F37 Ginger Light" w:hAnsi="F37 Ginger Light" w:cs="Calibri"/>
          <w:color w:val="242424"/>
          <w:sz w:val="20"/>
          <w:szCs w:val="20"/>
        </w:rPr>
      </w:pPr>
      <w:r w:rsidRPr="007B44DC">
        <w:rPr>
          <w:rFonts w:ascii="F37 Ginger Light" w:hAnsi="F37 Ginger Light" w:cs="Calibri"/>
          <w:b/>
          <w:bCs/>
          <w:color w:val="000000"/>
          <w:sz w:val="20"/>
          <w:szCs w:val="20"/>
          <w:bdr w:val="none" w:sz="0" w:space="0" w:color="auto" w:frame="1"/>
        </w:rPr>
        <w:t>Open to</w:t>
      </w:r>
      <w:r w:rsidRPr="007B44DC">
        <w:rPr>
          <w:rFonts w:ascii="F37 Ginger Light" w:hAnsi="F37 Ginger Light" w:cs="Calibri"/>
          <w:color w:val="000000"/>
          <w:sz w:val="20"/>
          <w:szCs w:val="20"/>
          <w:bdr w:val="none" w:sz="0" w:space="0" w:color="auto" w:frame="1"/>
        </w:rPr>
        <w:t xml:space="preserve">: </w:t>
      </w:r>
      <w:r w:rsidR="00387892">
        <w:rPr>
          <w:rFonts w:ascii="F37 Ginger Light" w:hAnsi="F37 Ginger Light" w:cs="Calibri"/>
          <w:color w:val="000000"/>
          <w:sz w:val="20"/>
          <w:szCs w:val="20"/>
          <w:bdr w:val="none" w:sz="0" w:space="0" w:color="auto" w:frame="1"/>
        </w:rPr>
        <w:t xml:space="preserve">Anyone living with a heart or circulatory condition. 18+ </w:t>
      </w:r>
    </w:p>
    <w:p w14:paraId="481F7DDD" w14:textId="573DAE5A" w:rsidR="007B44DC" w:rsidRPr="007B44DC" w:rsidRDefault="007B44DC" w:rsidP="007B44DC">
      <w:pPr>
        <w:pStyle w:val="xxmsonormal"/>
        <w:numPr>
          <w:ilvl w:val="0"/>
          <w:numId w:val="10"/>
        </w:numPr>
        <w:shd w:val="clear" w:color="auto" w:fill="FFFFFF"/>
        <w:spacing w:before="0" w:beforeAutospacing="0" w:after="0" w:afterAutospacing="0"/>
        <w:rPr>
          <w:rFonts w:ascii="F37 Ginger Light" w:hAnsi="F37 Ginger Light" w:cs="Calibri"/>
          <w:color w:val="242424"/>
          <w:sz w:val="20"/>
          <w:szCs w:val="20"/>
        </w:rPr>
      </w:pPr>
      <w:r w:rsidRPr="007B44DC">
        <w:rPr>
          <w:rFonts w:ascii="F37 Ginger Light" w:hAnsi="F37 Ginger Light" w:cs="Calibri"/>
          <w:b/>
          <w:bCs/>
          <w:color w:val="000000"/>
          <w:sz w:val="20"/>
          <w:szCs w:val="20"/>
          <w:bdr w:val="none" w:sz="0" w:space="0" w:color="auto" w:frame="1"/>
        </w:rPr>
        <w:t>Location:</w:t>
      </w:r>
      <w:r w:rsidRPr="007B44DC">
        <w:rPr>
          <w:rFonts w:ascii="F37 Ginger Light" w:hAnsi="F37 Ginger Light" w:cs="Calibri"/>
          <w:color w:val="000000"/>
          <w:sz w:val="20"/>
          <w:szCs w:val="20"/>
          <w:bdr w:val="none" w:sz="0" w:space="0" w:color="auto" w:frame="1"/>
        </w:rPr>
        <w:t> </w:t>
      </w:r>
      <w:r w:rsidR="00387892">
        <w:rPr>
          <w:rFonts w:ascii="F37 Ginger Light" w:hAnsi="F37 Ginger Light" w:cs="Calibri"/>
          <w:color w:val="000000"/>
          <w:sz w:val="20"/>
          <w:szCs w:val="20"/>
          <w:bdr w:val="none" w:sz="0" w:space="0" w:color="auto" w:frame="1"/>
        </w:rPr>
        <w:t xml:space="preserve">All meetings will take place virtually via MS Teams </w:t>
      </w:r>
    </w:p>
    <w:p w14:paraId="7B2C65EB" w14:textId="4072CB05" w:rsidR="007B44DC" w:rsidRPr="007B44DC" w:rsidRDefault="007B44DC" w:rsidP="007B44DC">
      <w:pPr>
        <w:pStyle w:val="xxmsonormal"/>
        <w:numPr>
          <w:ilvl w:val="0"/>
          <w:numId w:val="10"/>
        </w:numPr>
        <w:shd w:val="clear" w:color="auto" w:fill="FFFFFF"/>
        <w:spacing w:before="0" w:beforeAutospacing="0" w:after="0" w:afterAutospacing="0"/>
        <w:rPr>
          <w:rFonts w:ascii="F37 Ginger Light" w:hAnsi="F37 Ginger Light" w:cs="Calibri"/>
          <w:color w:val="242424"/>
          <w:sz w:val="20"/>
          <w:szCs w:val="20"/>
        </w:rPr>
      </w:pPr>
      <w:r w:rsidRPr="007B44DC">
        <w:rPr>
          <w:rFonts w:ascii="F37 Ginger Light" w:hAnsi="F37 Ginger Light" w:cs="Calibri"/>
          <w:b/>
          <w:bCs/>
          <w:color w:val="000000"/>
          <w:sz w:val="20"/>
          <w:szCs w:val="20"/>
          <w:bdr w:val="none" w:sz="0" w:space="0" w:color="auto" w:frame="1"/>
        </w:rPr>
        <w:t>Deadline date</w:t>
      </w:r>
      <w:r w:rsidRPr="007B44DC">
        <w:rPr>
          <w:rFonts w:ascii="F37 Ginger Light" w:hAnsi="F37 Ginger Light" w:cs="Calibri"/>
          <w:color w:val="000000"/>
          <w:sz w:val="20"/>
          <w:szCs w:val="20"/>
          <w:bdr w:val="none" w:sz="0" w:space="0" w:color="auto" w:frame="1"/>
        </w:rPr>
        <w:t xml:space="preserve">: </w:t>
      </w:r>
      <w:r w:rsidR="00DF0079">
        <w:rPr>
          <w:rFonts w:ascii="F37 Ginger Light" w:hAnsi="F37 Ginger Light" w:cs="Calibri"/>
          <w:color w:val="000000"/>
          <w:sz w:val="20"/>
          <w:szCs w:val="20"/>
          <w:bdr w:val="none" w:sz="0" w:space="0" w:color="auto" w:frame="1"/>
        </w:rPr>
        <w:t>Monday 1</w:t>
      </w:r>
      <w:r w:rsidR="00DF0079" w:rsidRPr="00DF0079">
        <w:rPr>
          <w:rFonts w:ascii="F37 Ginger Light" w:hAnsi="F37 Ginger Light" w:cs="Calibri"/>
          <w:color w:val="000000"/>
          <w:sz w:val="20"/>
          <w:szCs w:val="20"/>
          <w:bdr w:val="none" w:sz="0" w:space="0" w:color="auto" w:frame="1"/>
          <w:vertAlign w:val="superscript"/>
        </w:rPr>
        <w:t>st</w:t>
      </w:r>
      <w:r w:rsidR="00DF0079">
        <w:rPr>
          <w:rFonts w:ascii="F37 Ginger Light" w:hAnsi="F37 Ginger Light" w:cs="Calibri"/>
          <w:color w:val="000000"/>
          <w:sz w:val="20"/>
          <w:szCs w:val="20"/>
          <w:bdr w:val="none" w:sz="0" w:space="0" w:color="auto" w:frame="1"/>
        </w:rPr>
        <w:t xml:space="preserve"> May 2023 </w:t>
      </w:r>
    </w:p>
    <w:p w14:paraId="714ED204" w14:textId="25089DCC" w:rsidR="007B44DC" w:rsidRPr="007B44DC" w:rsidRDefault="007B44DC" w:rsidP="007B44DC">
      <w:pPr>
        <w:pStyle w:val="xxmsonormal"/>
        <w:numPr>
          <w:ilvl w:val="0"/>
          <w:numId w:val="10"/>
        </w:numPr>
        <w:shd w:val="clear" w:color="auto" w:fill="FFFFFF"/>
        <w:spacing w:before="0" w:beforeAutospacing="0" w:after="0" w:afterAutospacing="0"/>
        <w:rPr>
          <w:rFonts w:ascii="F37 Ginger Light" w:hAnsi="F37 Ginger Light" w:cs="Calibri"/>
          <w:color w:val="242424"/>
          <w:sz w:val="20"/>
          <w:szCs w:val="20"/>
        </w:rPr>
      </w:pPr>
      <w:r w:rsidRPr="007B44DC">
        <w:rPr>
          <w:rFonts w:ascii="F37 Ginger Light" w:hAnsi="F37 Ginger Light" w:cs="Calibri"/>
          <w:b/>
          <w:bCs/>
          <w:color w:val="000000"/>
          <w:sz w:val="20"/>
          <w:szCs w:val="20"/>
          <w:bdr w:val="none" w:sz="0" w:space="0" w:color="auto" w:frame="1"/>
        </w:rPr>
        <w:t>Remuneration</w:t>
      </w:r>
      <w:r w:rsidRPr="007B44DC">
        <w:rPr>
          <w:rFonts w:ascii="F37 Ginger Light" w:hAnsi="F37 Ginger Light" w:cs="Calibri"/>
          <w:color w:val="000000"/>
          <w:sz w:val="20"/>
          <w:szCs w:val="20"/>
          <w:bdr w:val="none" w:sz="0" w:space="0" w:color="auto" w:frame="1"/>
        </w:rPr>
        <w:t>: £</w:t>
      </w:r>
      <w:r w:rsidR="00DF0079">
        <w:rPr>
          <w:rFonts w:ascii="F37 Ginger Light" w:hAnsi="F37 Ginger Light" w:cs="Calibri"/>
          <w:color w:val="000000"/>
          <w:sz w:val="20"/>
          <w:szCs w:val="20"/>
          <w:bdr w:val="none" w:sz="0" w:space="0" w:color="auto" w:frame="1"/>
        </w:rPr>
        <w:t>25</w:t>
      </w:r>
      <w:r w:rsidRPr="007B44DC">
        <w:rPr>
          <w:rFonts w:ascii="F37 Ginger Light" w:hAnsi="F37 Ginger Light" w:cs="Calibri"/>
          <w:color w:val="000000"/>
          <w:sz w:val="20"/>
          <w:szCs w:val="20"/>
          <w:bdr w:val="none" w:sz="0" w:space="0" w:color="auto" w:frame="1"/>
        </w:rPr>
        <w:t xml:space="preserve"> per meeting</w:t>
      </w:r>
    </w:p>
    <w:p w14:paraId="77DBE826" w14:textId="7A46D0D5" w:rsidR="007B44DC" w:rsidRPr="007B44DC" w:rsidRDefault="007B44DC" w:rsidP="007B44DC">
      <w:pPr>
        <w:pStyle w:val="xxmsonormal"/>
        <w:numPr>
          <w:ilvl w:val="0"/>
          <w:numId w:val="10"/>
        </w:numPr>
        <w:shd w:val="clear" w:color="auto" w:fill="FFFFFF"/>
        <w:spacing w:before="0" w:beforeAutospacing="0" w:after="0" w:afterAutospacing="0"/>
        <w:rPr>
          <w:rFonts w:ascii="F37 Ginger Light" w:hAnsi="F37 Ginger Light" w:cs="Calibri"/>
          <w:color w:val="242424"/>
          <w:sz w:val="20"/>
          <w:szCs w:val="20"/>
        </w:rPr>
      </w:pPr>
      <w:r w:rsidRPr="007B44DC">
        <w:rPr>
          <w:rFonts w:ascii="F37 Ginger Light" w:hAnsi="F37 Ginger Light" w:cs="Calibri"/>
          <w:b/>
          <w:bCs/>
          <w:color w:val="000000"/>
          <w:sz w:val="20"/>
          <w:szCs w:val="20"/>
          <w:bdr w:val="none" w:sz="0" w:space="0" w:color="auto" w:frame="1"/>
        </w:rPr>
        <w:t>More information</w:t>
      </w:r>
      <w:r w:rsidRPr="007B44DC">
        <w:rPr>
          <w:rFonts w:ascii="F37 Ginger Light" w:hAnsi="F37 Ginger Light" w:cs="Calibri"/>
          <w:color w:val="000000"/>
          <w:sz w:val="20"/>
          <w:szCs w:val="20"/>
          <w:bdr w:val="none" w:sz="0" w:space="0" w:color="auto" w:frame="1"/>
        </w:rPr>
        <w:t>: </w:t>
      </w:r>
      <w:r w:rsidRPr="00DF0079">
        <w:rPr>
          <w:rFonts w:ascii="F37 Ginger Light" w:hAnsi="F37 Ginger Light" w:cs="Calibri"/>
          <w:color w:val="000000"/>
          <w:sz w:val="20"/>
          <w:szCs w:val="20"/>
          <w:bdr w:val="none" w:sz="0" w:space="0" w:color="auto" w:frame="1"/>
        </w:rPr>
        <w:t>here</w:t>
      </w:r>
    </w:p>
    <w:p w14:paraId="7A505F08" w14:textId="5CBB3D21" w:rsidR="00972647" w:rsidRPr="001C2F56" w:rsidRDefault="007B44DC" w:rsidP="00972647">
      <w:pPr>
        <w:pStyle w:val="xxmsonormal"/>
        <w:numPr>
          <w:ilvl w:val="0"/>
          <w:numId w:val="10"/>
        </w:numPr>
        <w:shd w:val="clear" w:color="auto" w:fill="FFFFFF"/>
        <w:spacing w:before="0" w:beforeAutospacing="0" w:after="0" w:afterAutospacing="0"/>
        <w:rPr>
          <w:rFonts w:ascii="F37 Ginger Light" w:hAnsi="F37 Ginger Light" w:cs="Calibri"/>
          <w:color w:val="242424"/>
          <w:sz w:val="20"/>
          <w:szCs w:val="20"/>
        </w:rPr>
      </w:pPr>
      <w:r w:rsidRPr="007B44DC">
        <w:rPr>
          <w:rFonts w:ascii="F37 Ginger Light" w:hAnsi="F37 Ginger Light" w:cs="Calibri"/>
          <w:b/>
          <w:bCs/>
          <w:color w:val="000000"/>
          <w:sz w:val="20"/>
          <w:szCs w:val="20"/>
          <w:bdr w:val="none" w:sz="0" w:space="0" w:color="auto" w:frame="1"/>
        </w:rPr>
        <w:t>Who to contact</w:t>
      </w:r>
      <w:r w:rsidRPr="007B44DC">
        <w:rPr>
          <w:rFonts w:ascii="F37 Ginger Light" w:hAnsi="F37 Ginger Light" w:cs="Calibri"/>
          <w:color w:val="000000"/>
          <w:sz w:val="20"/>
          <w:szCs w:val="20"/>
          <w:bdr w:val="none" w:sz="0" w:space="0" w:color="auto" w:frame="1"/>
        </w:rPr>
        <w:t>: </w:t>
      </w:r>
      <w:r w:rsidR="00DF0079">
        <w:rPr>
          <w:rFonts w:ascii="F37 Ginger Light" w:hAnsi="F37 Ginger Light" w:cs="Calibri"/>
          <w:color w:val="000000"/>
          <w:sz w:val="20"/>
          <w:szCs w:val="20"/>
          <w:bdr w:val="none" w:sz="0" w:space="0" w:color="auto" w:frame="1"/>
        </w:rPr>
        <w:t xml:space="preserve">Louise – </w:t>
      </w:r>
      <w:hyperlink r:id="rId11" w:history="1">
        <w:r w:rsidR="00DF0079" w:rsidRPr="00C41266">
          <w:rPr>
            <w:rStyle w:val="Hyperlink"/>
            <w:rFonts w:ascii="F37 Ginger Light" w:hAnsi="F37 Ginger Light" w:cs="Calibri"/>
            <w:sz w:val="20"/>
            <w:szCs w:val="20"/>
            <w:bdr w:val="none" w:sz="0" w:space="0" w:color="auto" w:frame="1"/>
          </w:rPr>
          <w:t>heartvoices@bhf.org.uk</w:t>
        </w:r>
      </w:hyperlink>
      <w:r w:rsidR="00DF0079">
        <w:rPr>
          <w:rFonts w:ascii="F37 Ginger Light" w:hAnsi="F37 Ginger Light" w:cs="Calibri"/>
          <w:color w:val="000000"/>
          <w:sz w:val="20"/>
          <w:szCs w:val="20"/>
          <w:bdr w:val="none" w:sz="0" w:space="0" w:color="auto" w:frame="1"/>
        </w:rPr>
        <w:t xml:space="preserve"> </w:t>
      </w:r>
    </w:p>
    <w:p w14:paraId="16D70979" w14:textId="77777777" w:rsidR="006C7252" w:rsidRDefault="006C7252" w:rsidP="00E9481B">
      <w:pPr>
        <w:pStyle w:val="xxmsonormal"/>
        <w:shd w:val="clear" w:color="auto" w:fill="FFFFFF"/>
        <w:spacing w:before="0" w:beforeAutospacing="0" w:after="0" w:afterAutospacing="0"/>
        <w:ind w:left="153"/>
        <w:rPr>
          <w:rFonts w:ascii="F37 Ginger Light" w:hAnsi="F37 Ginger Light" w:cs="Calibri"/>
          <w:color w:val="242424"/>
          <w:sz w:val="20"/>
          <w:szCs w:val="20"/>
        </w:rPr>
      </w:pPr>
    </w:p>
    <w:p w14:paraId="7446B981" w14:textId="77777777" w:rsidR="006C7252" w:rsidRDefault="006C7252" w:rsidP="00E9481B">
      <w:pPr>
        <w:pStyle w:val="xxmsonormal"/>
        <w:shd w:val="clear" w:color="auto" w:fill="FFFFFF"/>
        <w:spacing w:before="0" w:beforeAutospacing="0" w:after="0" w:afterAutospacing="0"/>
        <w:ind w:left="153"/>
        <w:rPr>
          <w:rFonts w:ascii="F37 Ginger Light" w:hAnsi="F37 Ginger Light" w:cs="Calibri"/>
          <w:color w:val="242424"/>
          <w:sz w:val="20"/>
          <w:szCs w:val="20"/>
        </w:rPr>
      </w:pPr>
    </w:p>
    <w:p w14:paraId="765957AB" w14:textId="52933435" w:rsidR="00E9481B" w:rsidRPr="00972647" w:rsidRDefault="00E9481B" w:rsidP="00E9481B">
      <w:pPr>
        <w:pStyle w:val="xxmsonormal"/>
        <w:shd w:val="clear" w:color="auto" w:fill="FFFFFF"/>
        <w:spacing w:before="0" w:beforeAutospacing="0" w:after="0" w:afterAutospacing="0"/>
        <w:ind w:left="153"/>
        <w:rPr>
          <w:rFonts w:ascii="F37 Ginger Light" w:hAnsi="F37 Ginger Light" w:cs="Calibri"/>
          <w:color w:val="242424"/>
          <w:sz w:val="20"/>
          <w:szCs w:val="20"/>
        </w:rPr>
      </w:pPr>
      <w:r w:rsidRPr="00E9481B">
        <w:rPr>
          <w:rFonts w:ascii="F37 Ginger Light" w:hAnsi="F37 Ginger Light" w:cs="Calibri"/>
          <w:noProof/>
          <w:color w:val="242424"/>
          <w:sz w:val="20"/>
          <w:szCs w:val="20"/>
        </w:rPr>
        <mc:AlternateContent>
          <mc:Choice Requires="wps">
            <w:drawing>
              <wp:anchor distT="45720" distB="45720" distL="114300" distR="114300" simplePos="0" relativeHeight="251659264" behindDoc="0" locked="0" layoutInCell="1" allowOverlap="1" wp14:anchorId="663F793E" wp14:editId="711CEE72">
                <wp:simplePos x="0" y="0"/>
                <wp:positionH relativeFrom="column">
                  <wp:posOffset>-381000</wp:posOffset>
                </wp:positionH>
                <wp:positionV relativeFrom="paragraph">
                  <wp:posOffset>308610</wp:posOffset>
                </wp:positionV>
                <wp:extent cx="6667500" cy="1404620"/>
                <wp:effectExtent l="0" t="0" r="19050" b="1016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404620"/>
                        </a:xfrm>
                        <a:prstGeom prst="roundRect">
                          <a:avLst/>
                        </a:prstGeom>
                        <a:solidFill>
                          <a:schemeClr val="accent5">
                            <a:lumMod val="20000"/>
                            <a:lumOff val="80000"/>
                          </a:schemeClr>
                        </a:solidFill>
                        <a:ln w="9525">
                          <a:solidFill>
                            <a:schemeClr val="bg2"/>
                          </a:solidFill>
                          <a:miter lim="800000"/>
                          <a:headEnd/>
                          <a:tailEnd/>
                        </a:ln>
                      </wps:spPr>
                      <wps:txbx>
                        <w:txbxContent>
                          <w:p w14:paraId="1B7D8DC1" w14:textId="5572978B" w:rsidR="00E9481B" w:rsidRPr="00E9481B" w:rsidRDefault="00E9481B" w:rsidP="00E9481B">
                            <w:pPr>
                              <w:jc w:val="center"/>
                              <w:rPr>
                                <w:rFonts w:ascii="F37 Ginger" w:hAnsi="F37 Ginger"/>
                                <w:sz w:val="20"/>
                                <w:szCs w:val="20"/>
                              </w:rPr>
                            </w:pPr>
                            <w:r w:rsidRPr="00E9481B">
                              <w:rPr>
                                <w:rFonts w:ascii="F37 Ginger" w:hAnsi="F37 Ginger"/>
                                <w:sz w:val="20"/>
                                <w:szCs w:val="20"/>
                              </w:rPr>
                              <w:t xml:space="preserve">Once you have submitted this form a member of the team will be in touch to let you know if we are able share your opportunity and when it be sent out. If you have any questions, please don’t hesitate to get in touch </w:t>
                            </w:r>
                            <w:hyperlink r:id="rId12" w:history="1">
                              <w:r w:rsidRPr="00E9481B">
                                <w:rPr>
                                  <w:rStyle w:val="Hyperlink"/>
                                  <w:rFonts w:ascii="F37 Ginger" w:hAnsi="F37 Ginger"/>
                                  <w:sz w:val="20"/>
                                  <w:szCs w:val="20"/>
                                </w:rPr>
                                <w:t>heartvoices@bhf.org.uk</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663F793E" id="Text Box 27" o:spid="_x0000_s1027" style="position:absolute;left:0;text-align:left;margin-left:-30pt;margin-top:24.3pt;width:5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" fillcolor="#ffe6d8 [664]" strokecolor="#ff0030 [3214]">
                <v:stroke joinstyle="miter"/>
                <v:textbox style="mso-fit-shape-to-text:t">
                  <w:txbxContent>
                    <w:p w14:paraId="1B7D8DC1" w14:textId="5572978B" w:rsidR="00E9481B" w:rsidRPr="00E9481B" w:rsidRDefault="00E9481B" w:rsidP="00E9481B">
                      <w:pPr>
                        <w:jc w:val="center"/>
                        <w:rPr>
                          <w:rFonts w:ascii="F37 Ginger" w:hAnsi="F37 Ginger"/>
                          <w:sz w:val="20"/>
                          <w:szCs w:val="20"/>
                        </w:rPr>
                      </w:pPr>
                      <w:r w:rsidRPr="00E9481B">
                        <w:rPr>
                          <w:rFonts w:ascii="F37 Ginger" w:hAnsi="F37 Ginger"/>
                          <w:sz w:val="20"/>
                          <w:szCs w:val="20"/>
                        </w:rPr>
                        <w:t xml:space="preserve">Once you have submitted this form a member of the team will be in touch to let you know if we are able share your opportunity and when it be sent out. If you have any questions, please don’t hesitate to get in touch </w:t>
                      </w:r>
                      <w:hyperlink r:id="rId13" w:history="1">
                        <w:r w:rsidRPr="00E9481B">
                          <w:rPr>
                            <w:rStyle w:val="Hyperlink"/>
                            <w:rFonts w:ascii="F37 Ginger" w:hAnsi="F37 Ginger"/>
                            <w:sz w:val="20"/>
                            <w:szCs w:val="20"/>
                          </w:rPr>
                          <w:t>heartvoices@bhf.org.uk</w:t>
                        </w:r>
                      </w:hyperlink>
                    </w:p>
                  </w:txbxContent>
                </v:textbox>
                <w10:wrap type="square"/>
              </v:roundrect>
            </w:pict>
          </mc:Fallback>
        </mc:AlternateContent>
      </w:r>
    </w:p>
    <w:sectPr w:rsidR="00E9481B" w:rsidRPr="00972647" w:rsidSect="00766D3E">
      <w:footerReference w:type="default" r:id="rId14"/>
      <w:pgSz w:w="11900" w:h="16840"/>
      <w:pgMar w:top="709" w:right="1440" w:bottom="11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A269F2" w14:textId="77777777" w:rsidR="00E14BCB" w:rsidRDefault="00E14BCB" w:rsidP="00A3482A">
      <w:r>
        <w:separator/>
      </w:r>
    </w:p>
  </w:endnote>
  <w:endnote w:type="continuationSeparator" w:id="0">
    <w:p w14:paraId="7BF9DC0D" w14:textId="77777777" w:rsidR="00E14BCB" w:rsidRDefault="00E14BCB" w:rsidP="00A3482A">
      <w:r>
        <w:continuationSeparator/>
      </w:r>
    </w:p>
  </w:endnote>
  <w:endnote w:type="continuationNotice" w:id="1">
    <w:p w14:paraId="1774FAAE" w14:textId="77777777" w:rsidR="00E14BCB" w:rsidRDefault="00E14B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HF Beats Bold">
    <w:altName w:val="Calibri"/>
    <w:panose1 w:val="00000800000000000000"/>
    <w:charset w:val="00"/>
    <w:family w:val="modern"/>
    <w:notTrueType/>
    <w:pitch w:val="variable"/>
    <w:sig w:usb0="00000003" w:usb1="00000000" w:usb2="00000000" w:usb3="00000000" w:csb0="00000001" w:csb1="00000000"/>
  </w:font>
  <w:font w:name="F37 Ginger Light">
    <w:altName w:val="Calibri"/>
    <w:panose1 w:val="00000500000000000000"/>
    <w:charset w:val="00"/>
    <w:family w:val="modern"/>
    <w:notTrueType/>
    <w:pitch w:val="variable"/>
    <w:sig w:usb0="00000003" w:usb1="00000000" w:usb2="00000000" w:usb3="00000000" w:csb0="00000001" w:csb1="00000000"/>
  </w:font>
  <w:font w:name="F37 Ginger">
    <w:altName w:val="Calibri"/>
    <w:panose1 w:val="00000500000000000000"/>
    <w:charset w:val="00"/>
    <w:family w:val="moder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9B658" w14:textId="77777777" w:rsidR="00E03A52" w:rsidRDefault="00E03A52" w:rsidP="00E03A52">
    <w:pPr>
      <w:pStyle w:val="Footer"/>
      <w:tabs>
        <w:tab w:val="clear" w:pos="4320"/>
        <w:tab w:val="clear" w:pos="8640"/>
        <w:tab w:val="left" w:pos="6540"/>
        <w:tab w:val="left" w:pos="7600"/>
      </w:tabs>
      <w:ind w:right="-1623"/>
    </w:pPr>
    <w:r>
      <w:rPr>
        <w:noProof/>
        <w:lang w:val="en-US"/>
      </w:rPr>
      <w:drawing>
        <wp:anchor distT="0" distB="0" distL="114300" distR="114300" simplePos="0" relativeHeight="251659264" behindDoc="1" locked="0" layoutInCell="1" allowOverlap="1" wp14:anchorId="2D6E6612" wp14:editId="7F4E9E45">
          <wp:simplePos x="0" y="0"/>
          <wp:positionH relativeFrom="column">
            <wp:posOffset>3352800</wp:posOffset>
          </wp:positionH>
          <wp:positionV relativeFrom="paragraph">
            <wp:posOffset>75881</wp:posOffset>
          </wp:positionV>
          <wp:extent cx="2880000" cy="197234"/>
          <wp:effectExtent l="0" t="0" r="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break.pdf"/>
                  <pic:cNvPicPr/>
                </pic:nvPicPr>
                <pic:blipFill>
                  <a:blip r:embed="rId1">
                    <a:extLst>
                      <a:ext uri="{28A0092B-C50C-407E-A947-70E740481C1C}">
                        <a14:useLocalDpi xmlns:a14="http://schemas.microsoft.com/office/drawing/2010/main" val="0"/>
                      </a:ext>
                    </a:extLst>
                  </a:blip>
                  <a:stretch>
                    <a:fillRect/>
                  </a:stretch>
                </pic:blipFill>
                <pic:spPr>
                  <a:xfrm>
                    <a:off x="0" y="0"/>
                    <a:ext cx="2880000" cy="197234"/>
                  </a:xfrm>
                  <a:prstGeom prst="rect">
                    <a:avLst/>
                  </a:prstGeom>
                </pic:spPr>
              </pic:pic>
            </a:graphicData>
          </a:graphic>
          <wp14:sizeRelH relativeFrom="page">
            <wp14:pctWidth>0</wp14:pctWidth>
          </wp14:sizeRelH>
          <wp14:sizeRelV relativeFrom="page">
            <wp14:pctHeight>0</wp14:pctHeight>
          </wp14:sizeRelV>
        </wp:anchor>
      </w:drawing>
    </w:r>
    <w:r>
      <w:rPr>
        <w:rFonts w:hint="eastAs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D11E33" w14:textId="77777777" w:rsidR="00E14BCB" w:rsidRDefault="00E14BCB" w:rsidP="00A3482A">
      <w:r>
        <w:separator/>
      </w:r>
    </w:p>
  </w:footnote>
  <w:footnote w:type="continuationSeparator" w:id="0">
    <w:p w14:paraId="5A9C2229" w14:textId="77777777" w:rsidR="00E14BCB" w:rsidRDefault="00E14BCB" w:rsidP="00A3482A">
      <w:r>
        <w:continuationSeparator/>
      </w:r>
    </w:p>
  </w:footnote>
  <w:footnote w:type="continuationNotice" w:id="1">
    <w:p w14:paraId="0C5F7FDC" w14:textId="77777777" w:rsidR="00E14BCB" w:rsidRDefault="00E14BC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20B28"/>
    <w:multiLevelType w:val="hybridMultilevel"/>
    <w:tmpl w:val="4FD07398"/>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 w15:restartNumberingAfterBreak="0">
    <w:nsid w:val="148E3B77"/>
    <w:multiLevelType w:val="hybridMultilevel"/>
    <w:tmpl w:val="156AD872"/>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 w15:restartNumberingAfterBreak="0">
    <w:nsid w:val="16155A47"/>
    <w:multiLevelType w:val="hybridMultilevel"/>
    <w:tmpl w:val="A9E8BB88"/>
    <w:lvl w:ilvl="0" w:tplc="E1D07628">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179C6288"/>
    <w:multiLevelType w:val="hybridMultilevel"/>
    <w:tmpl w:val="7AB268E0"/>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 w15:restartNumberingAfterBreak="0">
    <w:nsid w:val="1A3D50BF"/>
    <w:multiLevelType w:val="hybridMultilevel"/>
    <w:tmpl w:val="50DC9964"/>
    <w:lvl w:ilvl="0" w:tplc="164E2D2E">
      <w:start w:val="1"/>
      <w:numFmt w:val="decimal"/>
      <w:lvlText w:val="%1."/>
      <w:lvlJc w:val="left"/>
      <w:pPr>
        <w:ind w:left="11" w:hanging="360"/>
      </w:pPr>
      <w:rPr>
        <w:color w:val="FF0000"/>
      </w:r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5" w15:restartNumberingAfterBreak="0">
    <w:nsid w:val="226B171D"/>
    <w:multiLevelType w:val="hybridMultilevel"/>
    <w:tmpl w:val="C00ACCC6"/>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6" w15:restartNumberingAfterBreak="0">
    <w:nsid w:val="3E2669EC"/>
    <w:multiLevelType w:val="hybridMultilevel"/>
    <w:tmpl w:val="FC0623FC"/>
    <w:lvl w:ilvl="0" w:tplc="08090001">
      <w:start w:val="1"/>
      <w:numFmt w:val="bullet"/>
      <w:lvlText w:val=""/>
      <w:lvlJc w:val="left"/>
      <w:pPr>
        <w:ind w:left="153" w:hanging="360"/>
      </w:pPr>
      <w:rPr>
        <w:rFonts w:ascii="Symbol" w:hAnsi="Symbol" w:hint="default"/>
      </w:rPr>
    </w:lvl>
    <w:lvl w:ilvl="1" w:tplc="FFFFFFFF" w:tentative="1">
      <w:start w:val="1"/>
      <w:numFmt w:val="bullet"/>
      <w:lvlText w:val="o"/>
      <w:lvlJc w:val="left"/>
      <w:pPr>
        <w:ind w:left="873" w:hanging="360"/>
      </w:pPr>
      <w:rPr>
        <w:rFonts w:ascii="Courier New" w:hAnsi="Courier New" w:cs="Courier New" w:hint="default"/>
      </w:rPr>
    </w:lvl>
    <w:lvl w:ilvl="2" w:tplc="FFFFFFFF" w:tentative="1">
      <w:start w:val="1"/>
      <w:numFmt w:val="bullet"/>
      <w:lvlText w:val=""/>
      <w:lvlJc w:val="left"/>
      <w:pPr>
        <w:ind w:left="1593" w:hanging="360"/>
      </w:pPr>
      <w:rPr>
        <w:rFonts w:ascii="Wingdings" w:hAnsi="Wingdings"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abstractNum w:abstractNumId="7" w15:restartNumberingAfterBreak="0">
    <w:nsid w:val="429F2240"/>
    <w:multiLevelType w:val="hybridMultilevel"/>
    <w:tmpl w:val="22E88AAE"/>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8" w15:restartNumberingAfterBreak="0">
    <w:nsid w:val="65C0497B"/>
    <w:multiLevelType w:val="hybridMultilevel"/>
    <w:tmpl w:val="94480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656BD9"/>
    <w:multiLevelType w:val="hybridMultilevel"/>
    <w:tmpl w:val="558672C8"/>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0" w15:restartNumberingAfterBreak="0">
    <w:nsid w:val="71DEF5C1"/>
    <w:multiLevelType w:val="hybridMultilevel"/>
    <w:tmpl w:val="FFFFFFFF"/>
    <w:lvl w:ilvl="0" w:tplc="316ECD1A">
      <w:start w:val="1"/>
      <w:numFmt w:val="bullet"/>
      <w:lvlText w:val=""/>
      <w:lvlJc w:val="left"/>
      <w:pPr>
        <w:ind w:left="720" w:hanging="360"/>
      </w:pPr>
      <w:rPr>
        <w:rFonts w:ascii="Symbol" w:hAnsi="Symbol" w:hint="default"/>
      </w:rPr>
    </w:lvl>
    <w:lvl w:ilvl="1" w:tplc="D6EA70B6">
      <w:start w:val="1"/>
      <w:numFmt w:val="bullet"/>
      <w:lvlText w:val="o"/>
      <w:lvlJc w:val="left"/>
      <w:pPr>
        <w:ind w:left="1440" w:hanging="360"/>
      </w:pPr>
      <w:rPr>
        <w:rFonts w:ascii="Courier New" w:hAnsi="Courier New" w:hint="default"/>
      </w:rPr>
    </w:lvl>
    <w:lvl w:ilvl="2" w:tplc="64C2F93A">
      <w:start w:val="1"/>
      <w:numFmt w:val="bullet"/>
      <w:lvlText w:val=""/>
      <w:lvlJc w:val="left"/>
      <w:pPr>
        <w:ind w:left="2160" w:hanging="360"/>
      </w:pPr>
      <w:rPr>
        <w:rFonts w:ascii="Wingdings" w:hAnsi="Wingdings" w:hint="default"/>
      </w:rPr>
    </w:lvl>
    <w:lvl w:ilvl="3" w:tplc="A8EC09C2">
      <w:start w:val="1"/>
      <w:numFmt w:val="bullet"/>
      <w:lvlText w:val=""/>
      <w:lvlJc w:val="left"/>
      <w:pPr>
        <w:ind w:left="2880" w:hanging="360"/>
      </w:pPr>
      <w:rPr>
        <w:rFonts w:ascii="Symbol" w:hAnsi="Symbol" w:hint="default"/>
      </w:rPr>
    </w:lvl>
    <w:lvl w:ilvl="4" w:tplc="9DDEE30C">
      <w:start w:val="1"/>
      <w:numFmt w:val="bullet"/>
      <w:lvlText w:val="o"/>
      <w:lvlJc w:val="left"/>
      <w:pPr>
        <w:ind w:left="3600" w:hanging="360"/>
      </w:pPr>
      <w:rPr>
        <w:rFonts w:ascii="Courier New" w:hAnsi="Courier New" w:hint="default"/>
      </w:rPr>
    </w:lvl>
    <w:lvl w:ilvl="5" w:tplc="D1345D16">
      <w:start w:val="1"/>
      <w:numFmt w:val="bullet"/>
      <w:lvlText w:val=""/>
      <w:lvlJc w:val="left"/>
      <w:pPr>
        <w:ind w:left="4320" w:hanging="360"/>
      </w:pPr>
      <w:rPr>
        <w:rFonts w:ascii="Wingdings" w:hAnsi="Wingdings" w:hint="default"/>
      </w:rPr>
    </w:lvl>
    <w:lvl w:ilvl="6" w:tplc="780A967C">
      <w:start w:val="1"/>
      <w:numFmt w:val="bullet"/>
      <w:lvlText w:val=""/>
      <w:lvlJc w:val="left"/>
      <w:pPr>
        <w:ind w:left="5040" w:hanging="360"/>
      </w:pPr>
      <w:rPr>
        <w:rFonts w:ascii="Symbol" w:hAnsi="Symbol" w:hint="default"/>
      </w:rPr>
    </w:lvl>
    <w:lvl w:ilvl="7" w:tplc="920A1FFE">
      <w:start w:val="1"/>
      <w:numFmt w:val="bullet"/>
      <w:lvlText w:val="o"/>
      <w:lvlJc w:val="left"/>
      <w:pPr>
        <w:ind w:left="5760" w:hanging="360"/>
      </w:pPr>
      <w:rPr>
        <w:rFonts w:ascii="Courier New" w:hAnsi="Courier New" w:hint="default"/>
      </w:rPr>
    </w:lvl>
    <w:lvl w:ilvl="8" w:tplc="9F54BFFE">
      <w:start w:val="1"/>
      <w:numFmt w:val="bullet"/>
      <w:lvlText w:val=""/>
      <w:lvlJc w:val="left"/>
      <w:pPr>
        <w:ind w:left="6480" w:hanging="360"/>
      </w:pPr>
      <w:rPr>
        <w:rFonts w:ascii="Wingdings" w:hAnsi="Wingdings" w:hint="default"/>
      </w:rPr>
    </w:lvl>
  </w:abstractNum>
  <w:abstractNum w:abstractNumId="11" w15:restartNumberingAfterBreak="0">
    <w:nsid w:val="78193508"/>
    <w:multiLevelType w:val="hybridMultilevel"/>
    <w:tmpl w:val="CEE0167A"/>
    <w:lvl w:ilvl="0" w:tplc="0809000B">
      <w:start w:val="1"/>
      <w:numFmt w:val="bullet"/>
      <w:lvlText w:val=""/>
      <w:lvlJc w:val="left"/>
      <w:pPr>
        <w:ind w:left="11" w:hanging="360"/>
      </w:pPr>
      <w:rPr>
        <w:rFonts w:ascii="Wingdings" w:hAnsi="Wingdings" w:hint="default"/>
      </w:rPr>
    </w:lvl>
    <w:lvl w:ilvl="1" w:tplc="FFFFFFFF" w:tentative="1">
      <w:start w:val="1"/>
      <w:numFmt w:val="bullet"/>
      <w:lvlText w:val="o"/>
      <w:lvlJc w:val="left"/>
      <w:pPr>
        <w:ind w:left="731" w:hanging="360"/>
      </w:pPr>
      <w:rPr>
        <w:rFonts w:ascii="Courier New" w:hAnsi="Courier New" w:cs="Courier New" w:hint="default"/>
      </w:rPr>
    </w:lvl>
    <w:lvl w:ilvl="2" w:tplc="FFFFFFFF" w:tentative="1">
      <w:start w:val="1"/>
      <w:numFmt w:val="bullet"/>
      <w:lvlText w:val=""/>
      <w:lvlJc w:val="left"/>
      <w:pPr>
        <w:ind w:left="1451" w:hanging="360"/>
      </w:pPr>
      <w:rPr>
        <w:rFonts w:ascii="Wingdings" w:hAnsi="Wingdings" w:hint="default"/>
      </w:rPr>
    </w:lvl>
    <w:lvl w:ilvl="3" w:tplc="FFFFFFFF" w:tentative="1">
      <w:start w:val="1"/>
      <w:numFmt w:val="bullet"/>
      <w:lvlText w:val=""/>
      <w:lvlJc w:val="left"/>
      <w:pPr>
        <w:ind w:left="2171" w:hanging="360"/>
      </w:pPr>
      <w:rPr>
        <w:rFonts w:ascii="Symbol" w:hAnsi="Symbol" w:hint="default"/>
      </w:rPr>
    </w:lvl>
    <w:lvl w:ilvl="4" w:tplc="FFFFFFFF" w:tentative="1">
      <w:start w:val="1"/>
      <w:numFmt w:val="bullet"/>
      <w:lvlText w:val="o"/>
      <w:lvlJc w:val="left"/>
      <w:pPr>
        <w:ind w:left="2891" w:hanging="360"/>
      </w:pPr>
      <w:rPr>
        <w:rFonts w:ascii="Courier New" w:hAnsi="Courier New" w:cs="Courier New" w:hint="default"/>
      </w:rPr>
    </w:lvl>
    <w:lvl w:ilvl="5" w:tplc="FFFFFFFF" w:tentative="1">
      <w:start w:val="1"/>
      <w:numFmt w:val="bullet"/>
      <w:lvlText w:val=""/>
      <w:lvlJc w:val="left"/>
      <w:pPr>
        <w:ind w:left="3611" w:hanging="360"/>
      </w:pPr>
      <w:rPr>
        <w:rFonts w:ascii="Wingdings" w:hAnsi="Wingdings" w:hint="default"/>
      </w:rPr>
    </w:lvl>
    <w:lvl w:ilvl="6" w:tplc="FFFFFFFF" w:tentative="1">
      <w:start w:val="1"/>
      <w:numFmt w:val="bullet"/>
      <w:lvlText w:val=""/>
      <w:lvlJc w:val="left"/>
      <w:pPr>
        <w:ind w:left="4331" w:hanging="360"/>
      </w:pPr>
      <w:rPr>
        <w:rFonts w:ascii="Symbol" w:hAnsi="Symbol" w:hint="default"/>
      </w:rPr>
    </w:lvl>
    <w:lvl w:ilvl="7" w:tplc="FFFFFFFF" w:tentative="1">
      <w:start w:val="1"/>
      <w:numFmt w:val="bullet"/>
      <w:lvlText w:val="o"/>
      <w:lvlJc w:val="left"/>
      <w:pPr>
        <w:ind w:left="5051" w:hanging="360"/>
      </w:pPr>
      <w:rPr>
        <w:rFonts w:ascii="Courier New" w:hAnsi="Courier New" w:cs="Courier New" w:hint="default"/>
      </w:rPr>
    </w:lvl>
    <w:lvl w:ilvl="8" w:tplc="FFFFFFFF" w:tentative="1">
      <w:start w:val="1"/>
      <w:numFmt w:val="bullet"/>
      <w:lvlText w:val=""/>
      <w:lvlJc w:val="left"/>
      <w:pPr>
        <w:ind w:left="5771" w:hanging="360"/>
      </w:pPr>
      <w:rPr>
        <w:rFonts w:ascii="Wingdings" w:hAnsi="Wingdings" w:hint="default"/>
      </w:rPr>
    </w:lvl>
  </w:abstractNum>
  <w:abstractNum w:abstractNumId="12" w15:restartNumberingAfterBreak="0">
    <w:nsid w:val="78DE23F5"/>
    <w:multiLevelType w:val="multilevel"/>
    <w:tmpl w:val="6E76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09032504">
    <w:abstractNumId w:val="8"/>
  </w:num>
  <w:num w:numId="2" w16cid:durableId="1405058772">
    <w:abstractNumId w:val="9"/>
  </w:num>
  <w:num w:numId="3" w16cid:durableId="226380701">
    <w:abstractNumId w:val="3"/>
  </w:num>
  <w:num w:numId="4" w16cid:durableId="1106196388">
    <w:abstractNumId w:val="7"/>
  </w:num>
  <w:num w:numId="5" w16cid:durableId="821964029">
    <w:abstractNumId w:val="5"/>
  </w:num>
  <w:num w:numId="6" w16cid:durableId="429007383">
    <w:abstractNumId w:val="0"/>
  </w:num>
  <w:num w:numId="7" w16cid:durableId="1289433057">
    <w:abstractNumId w:val="4"/>
  </w:num>
  <w:num w:numId="8" w16cid:durableId="566459366">
    <w:abstractNumId w:val="11"/>
  </w:num>
  <w:num w:numId="9" w16cid:durableId="313335129">
    <w:abstractNumId w:val="1"/>
  </w:num>
  <w:num w:numId="10" w16cid:durableId="1465007874">
    <w:abstractNumId w:val="6"/>
  </w:num>
  <w:num w:numId="11" w16cid:durableId="639772481">
    <w:abstractNumId w:val="12"/>
  </w:num>
  <w:num w:numId="12" w16cid:durableId="695085914">
    <w:abstractNumId w:val="10"/>
  </w:num>
  <w:num w:numId="13" w16cid:durableId="4617715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E6E88"/>
    <w:rsid w:val="00023B54"/>
    <w:rsid w:val="000412F0"/>
    <w:rsid w:val="0007415F"/>
    <w:rsid w:val="0008182B"/>
    <w:rsid w:val="000B3C96"/>
    <w:rsid w:val="000D29DB"/>
    <w:rsid w:val="000D725E"/>
    <w:rsid w:val="00154171"/>
    <w:rsid w:val="00174469"/>
    <w:rsid w:val="00184ED1"/>
    <w:rsid w:val="00186A03"/>
    <w:rsid w:val="001B0DA6"/>
    <w:rsid w:val="001C2F56"/>
    <w:rsid w:val="001C3159"/>
    <w:rsid w:val="001C7E11"/>
    <w:rsid w:val="001D642E"/>
    <w:rsid w:val="001F173B"/>
    <w:rsid w:val="001F4F3C"/>
    <w:rsid w:val="001F6760"/>
    <w:rsid w:val="002212BD"/>
    <w:rsid w:val="00226A0D"/>
    <w:rsid w:val="002444D1"/>
    <w:rsid w:val="00244B6D"/>
    <w:rsid w:val="002463DD"/>
    <w:rsid w:val="00260C21"/>
    <w:rsid w:val="0027029C"/>
    <w:rsid w:val="00281EA0"/>
    <w:rsid w:val="0029627E"/>
    <w:rsid w:val="002E0B3F"/>
    <w:rsid w:val="002F0F45"/>
    <w:rsid w:val="002F1FF7"/>
    <w:rsid w:val="002F4CCA"/>
    <w:rsid w:val="00302426"/>
    <w:rsid w:val="003474AB"/>
    <w:rsid w:val="00352D70"/>
    <w:rsid w:val="003728A5"/>
    <w:rsid w:val="00387892"/>
    <w:rsid w:val="003902BA"/>
    <w:rsid w:val="003A6E4D"/>
    <w:rsid w:val="003E4B3A"/>
    <w:rsid w:val="003F19F8"/>
    <w:rsid w:val="00400B55"/>
    <w:rsid w:val="00406AEF"/>
    <w:rsid w:val="00421CBF"/>
    <w:rsid w:val="00423D7B"/>
    <w:rsid w:val="00425B03"/>
    <w:rsid w:val="00432349"/>
    <w:rsid w:val="0043337A"/>
    <w:rsid w:val="00443AF2"/>
    <w:rsid w:val="00463DBD"/>
    <w:rsid w:val="00466E00"/>
    <w:rsid w:val="0047396E"/>
    <w:rsid w:val="004A2D75"/>
    <w:rsid w:val="004E2DB7"/>
    <w:rsid w:val="004F023B"/>
    <w:rsid w:val="00505163"/>
    <w:rsid w:val="00527608"/>
    <w:rsid w:val="005329D6"/>
    <w:rsid w:val="00561EA8"/>
    <w:rsid w:val="005673F9"/>
    <w:rsid w:val="00582AD3"/>
    <w:rsid w:val="005A56DB"/>
    <w:rsid w:val="005B0335"/>
    <w:rsid w:val="005C442C"/>
    <w:rsid w:val="005C69E1"/>
    <w:rsid w:val="005C7904"/>
    <w:rsid w:val="005E6E88"/>
    <w:rsid w:val="005E7BA7"/>
    <w:rsid w:val="0060448C"/>
    <w:rsid w:val="0061708E"/>
    <w:rsid w:val="00621D3D"/>
    <w:rsid w:val="00646D08"/>
    <w:rsid w:val="006517FA"/>
    <w:rsid w:val="006604C3"/>
    <w:rsid w:val="00660A85"/>
    <w:rsid w:val="00663D64"/>
    <w:rsid w:val="00666DA4"/>
    <w:rsid w:val="0068058D"/>
    <w:rsid w:val="00681026"/>
    <w:rsid w:val="006863E8"/>
    <w:rsid w:val="006B4B43"/>
    <w:rsid w:val="006B5389"/>
    <w:rsid w:val="006B5D7C"/>
    <w:rsid w:val="006C3336"/>
    <w:rsid w:val="006C36C6"/>
    <w:rsid w:val="006C7252"/>
    <w:rsid w:val="006D6E60"/>
    <w:rsid w:val="006E0949"/>
    <w:rsid w:val="006E1407"/>
    <w:rsid w:val="006F01B8"/>
    <w:rsid w:val="006F5BCF"/>
    <w:rsid w:val="006F60AF"/>
    <w:rsid w:val="006F6815"/>
    <w:rsid w:val="00736A41"/>
    <w:rsid w:val="00753F6B"/>
    <w:rsid w:val="00766D3E"/>
    <w:rsid w:val="00773F08"/>
    <w:rsid w:val="007754F4"/>
    <w:rsid w:val="00785BD8"/>
    <w:rsid w:val="00791A4A"/>
    <w:rsid w:val="007A15AA"/>
    <w:rsid w:val="007A5338"/>
    <w:rsid w:val="007A7253"/>
    <w:rsid w:val="007B44DC"/>
    <w:rsid w:val="007B6938"/>
    <w:rsid w:val="007B7502"/>
    <w:rsid w:val="007C424D"/>
    <w:rsid w:val="007D127C"/>
    <w:rsid w:val="007D513C"/>
    <w:rsid w:val="007E6ED1"/>
    <w:rsid w:val="008061D1"/>
    <w:rsid w:val="0082675C"/>
    <w:rsid w:val="00856068"/>
    <w:rsid w:val="00865617"/>
    <w:rsid w:val="00885398"/>
    <w:rsid w:val="008B1DF5"/>
    <w:rsid w:val="008E1A7D"/>
    <w:rsid w:val="008E5313"/>
    <w:rsid w:val="00925403"/>
    <w:rsid w:val="009256D2"/>
    <w:rsid w:val="00934DB4"/>
    <w:rsid w:val="009451BD"/>
    <w:rsid w:val="00957446"/>
    <w:rsid w:val="00962DBF"/>
    <w:rsid w:val="00972647"/>
    <w:rsid w:val="00976783"/>
    <w:rsid w:val="00981893"/>
    <w:rsid w:val="00992ECD"/>
    <w:rsid w:val="009D04D1"/>
    <w:rsid w:val="009F0A93"/>
    <w:rsid w:val="00A23CD9"/>
    <w:rsid w:val="00A31512"/>
    <w:rsid w:val="00A340A6"/>
    <w:rsid w:val="00A3482A"/>
    <w:rsid w:val="00A539E9"/>
    <w:rsid w:val="00A771A6"/>
    <w:rsid w:val="00A811A7"/>
    <w:rsid w:val="00A85ADF"/>
    <w:rsid w:val="00A87A9C"/>
    <w:rsid w:val="00A955CC"/>
    <w:rsid w:val="00AC114E"/>
    <w:rsid w:val="00AD1548"/>
    <w:rsid w:val="00AD7794"/>
    <w:rsid w:val="00AF2724"/>
    <w:rsid w:val="00B001CA"/>
    <w:rsid w:val="00B254D1"/>
    <w:rsid w:val="00B31C17"/>
    <w:rsid w:val="00B77FA1"/>
    <w:rsid w:val="00B933C8"/>
    <w:rsid w:val="00B9622E"/>
    <w:rsid w:val="00BB0B0D"/>
    <w:rsid w:val="00BC235F"/>
    <w:rsid w:val="00BC3FEC"/>
    <w:rsid w:val="00BD5E63"/>
    <w:rsid w:val="00C01CE8"/>
    <w:rsid w:val="00C02A7D"/>
    <w:rsid w:val="00C0512E"/>
    <w:rsid w:val="00C166ED"/>
    <w:rsid w:val="00C4285F"/>
    <w:rsid w:val="00C67A93"/>
    <w:rsid w:val="00C7592E"/>
    <w:rsid w:val="00CA7537"/>
    <w:rsid w:val="00CB6706"/>
    <w:rsid w:val="00CC7C7B"/>
    <w:rsid w:val="00CD2FFF"/>
    <w:rsid w:val="00CF384A"/>
    <w:rsid w:val="00D13F4C"/>
    <w:rsid w:val="00D351C9"/>
    <w:rsid w:val="00D51475"/>
    <w:rsid w:val="00D63F73"/>
    <w:rsid w:val="00D86F1A"/>
    <w:rsid w:val="00DA73D9"/>
    <w:rsid w:val="00DB7B85"/>
    <w:rsid w:val="00DC04B5"/>
    <w:rsid w:val="00DD7958"/>
    <w:rsid w:val="00DE3E12"/>
    <w:rsid w:val="00DE5389"/>
    <w:rsid w:val="00DF0079"/>
    <w:rsid w:val="00DF0268"/>
    <w:rsid w:val="00DF4084"/>
    <w:rsid w:val="00E03A52"/>
    <w:rsid w:val="00E06BE3"/>
    <w:rsid w:val="00E07A30"/>
    <w:rsid w:val="00E14BCB"/>
    <w:rsid w:val="00E21966"/>
    <w:rsid w:val="00E32372"/>
    <w:rsid w:val="00E45449"/>
    <w:rsid w:val="00E50367"/>
    <w:rsid w:val="00E516DC"/>
    <w:rsid w:val="00E566B1"/>
    <w:rsid w:val="00E63D76"/>
    <w:rsid w:val="00E8496A"/>
    <w:rsid w:val="00E91BE2"/>
    <w:rsid w:val="00E9481B"/>
    <w:rsid w:val="00EA20B9"/>
    <w:rsid w:val="00EA5DAD"/>
    <w:rsid w:val="00EA6545"/>
    <w:rsid w:val="00EB46B7"/>
    <w:rsid w:val="00EC1327"/>
    <w:rsid w:val="00EF2C4D"/>
    <w:rsid w:val="00F202F4"/>
    <w:rsid w:val="00F31F11"/>
    <w:rsid w:val="00F3565F"/>
    <w:rsid w:val="00F45454"/>
    <w:rsid w:val="00F660DB"/>
    <w:rsid w:val="00F731D0"/>
    <w:rsid w:val="00F74E2B"/>
    <w:rsid w:val="00FA6ADF"/>
    <w:rsid w:val="00FD002C"/>
    <w:rsid w:val="00FF16D1"/>
    <w:rsid w:val="06641A96"/>
    <w:rsid w:val="09AA5D2F"/>
    <w:rsid w:val="0A8F7E4B"/>
    <w:rsid w:val="0A9FEFD4"/>
    <w:rsid w:val="0DEE42F7"/>
    <w:rsid w:val="1294373C"/>
    <w:rsid w:val="194BC47B"/>
    <w:rsid w:val="1B3C74AC"/>
    <w:rsid w:val="1B7881F6"/>
    <w:rsid w:val="1C22BB6E"/>
    <w:rsid w:val="1FEDF654"/>
    <w:rsid w:val="20905290"/>
    <w:rsid w:val="2574CCB4"/>
    <w:rsid w:val="2C00CD02"/>
    <w:rsid w:val="2C0A1B4E"/>
    <w:rsid w:val="2C195DE7"/>
    <w:rsid w:val="30639359"/>
    <w:rsid w:val="34DD323F"/>
    <w:rsid w:val="3941D460"/>
    <w:rsid w:val="3C06B214"/>
    <w:rsid w:val="3E22EF36"/>
    <w:rsid w:val="3F46A503"/>
    <w:rsid w:val="3F8A337E"/>
    <w:rsid w:val="43AD4BB9"/>
    <w:rsid w:val="45B4B797"/>
    <w:rsid w:val="4AA67B1B"/>
    <w:rsid w:val="4ACC5560"/>
    <w:rsid w:val="4B1EC880"/>
    <w:rsid w:val="4C49272C"/>
    <w:rsid w:val="57D6D9CB"/>
    <w:rsid w:val="5FDAFB44"/>
    <w:rsid w:val="61144C9E"/>
    <w:rsid w:val="66AC5728"/>
    <w:rsid w:val="67364506"/>
    <w:rsid w:val="67FBA8B6"/>
    <w:rsid w:val="69AE4394"/>
    <w:rsid w:val="70BDA5FB"/>
    <w:rsid w:val="71D181B7"/>
    <w:rsid w:val="73D5C56C"/>
    <w:rsid w:val="777A309B"/>
    <w:rsid w:val="796F31B7"/>
    <w:rsid w:val="79D21660"/>
    <w:rsid w:val="7B13EBBD"/>
    <w:rsid w:val="7CC5EF2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31E27F"/>
  <w14:defaultImageDpi w14:val="330"/>
  <w15:docId w15:val="{63AB769D-8F06-41F3-8CCB-F6A012D97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482A"/>
    <w:pPr>
      <w:tabs>
        <w:tab w:val="center" w:pos="4320"/>
        <w:tab w:val="right" w:pos="8640"/>
      </w:tabs>
    </w:pPr>
  </w:style>
  <w:style w:type="character" w:customStyle="1" w:styleId="HeaderChar">
    <w:name w:val="Header Char"/>
    <w:basedOn w:val="DefaultParagraphFont"/>
    <w:link w:val="Header"/>
    <w:uiPriority w:val="99"/>
    <w:rsid w:val="00A3482A"/>
  </w:style>
  <w:style w:type="paragraph" w:styleId="Footer">
    <w:name w:val="footer"/>
    <w:basedOn w:val="Normal"/>
    <w:link w:val="FooterChar"/>
    <w:uiPriority w:val="99"/>
    <w:unhideWhenUsed/>
    <w:rsid w:val="00A3482A"/>
    <w:pPr>
      <w:tabs>
        <w:tab w:val="center" w:pos="4320"/>
        <w:tab w:val="right" w:pos="8640"/>
      </w:tabs>
    </w:pPr>
  </w:style>
  <w:style w:type="character" w:customStyle="1" w:styleId="FooterChar">
    <w:name w:val="Footer Char"/>
    <w:basedOn w:val="DefaultParagraphFont"/>
    <w:link w:val="Footer"/>
    <w:uiPriority w:val="99"/>
    <w:rsid w:val="00A3482A"/>
  </w:style>
  <w:style w:type="paragraph" w:styleId="BalloonText">
    <w:name w:val="Balloon Text"/>
    <w:basedOn w:val="Normal"/>
    <w:link w:val="BalloonTextChar"/>
    <w:uiPriority w:val="99"/>
    <w:semiHidden/>
    <w:unhideWhenUsed/>
    <w:rsid w:val="00A348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482A"/>
    <w:rPr>
      <w:rFonts w:ascii="Lucida Grande" w:hAnsi="Lucida Grande" w:cs="Lucida Grande"/>
      <w:sz w:val="18"/>
      <w:szCs w:val="18"/>
    </w:rPr>
  </w:style>
  <w:style w:type="paragraph" w:styleId="ListParagraph">
    <w:name w:val="List Paragraph"/>
    <w:basedOn w:val="Normal"/>
    <w:uiPriority w:val="34"/>
    <w:qFormat/>
    <w:rsid w:val="005E6E88"/>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C01CE8"/>
    <w:rPr>
      <w:color w:val="0000FF" w:themeColor="hyperlink"/>
      <w:u w:val="single"/>
    </w:rPr>
  </w:style>
  <w:style w:type="character" w:styleId="UnresolvedMention">
    <w:name w:val="Unresolved Mention"/>
    <w:basedOn w:val="DefaultParagraphFont"/>
    <w:uiPriority w:val="99"/>
    <w:semiHidden/>
    <w:unhideWhenUsed/>
    <w:rsid w:val="00C01CE8"/>
    <w:rPr>
      <w:color w:val="605E5C"/>
      <w:shd w:val="clear" w:color="auto" w:fill="E1DFDD"/>
    </w:rPr>
  </w:style>
  <w:style w:type="table" w:styleId="TableGrid">
    <w:name w:val="Table Grid"/>
    <w:basedOn w:val="TableNormal"/>
    <w:uiPriority w:val="59"/>
    <w:rsid w:val="005276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7B44DC"/>
    <w:pPr>
      <w:spacing w:before="100" w:beforeAutospacing="1" w:after="100" w:afterAutospacing="1"/>
    </w:pPr>
    <w:rPr>
      <w:rFonts w:ascii="Times New Roman" w:eastAsia="Times New Roman" w:hAnsi="Times New Roman" w:cs="Times New Roman"/>
      <w:lang w:eastAsia="en-GB"/>
    </w:rPr>
  </w:style>
  <w:style w:type="paragraph" w:customStyle="1" w:styleId="xmsonormal">
    <w:name w:val="x_msonormal"/>
    <w:basedOn w:val="Normal"/>
    <w:rsid w:val="00466E00"/>
    <w:pPr>
      <w:spacing w:before="100" w:beforeAutospacing="1" w:after="100" w:afterAutospacing="1"/>
    </w:pPr>
    <w:rPr>
      <w:rFonts w:ascii="Times New Roman" w:eastAsia="Times New Roman" w:hAnsi="Times New Roman" w:cs="Times New Roman"/>
      <w:lang w:eastAsia="en-GB"/>
    </w:rPr>
  </w:style>
  <w:style w:type="paragraph" w:customStyle="1" w:styleId="xmsolistparagraph">
    <w:name w:val="x_msolistparagraph"/>
    <w:basedOn w:val="Normal"/>
    <w:rsid w:val="00466E00"/>
    <w:pPr>
      <w:spacing w:before="100" w:beforeAutospacing="1" w:after="100" w:afterAutospacing="1"/>
    </w:pPr>
    <w:rPr>
      <w:rFonts w:ascii="Times New Roman" w:eastAsia="Times New Roman" w:hAnsi="Times New Roman" w:cs="Times New Roman"/>
      <w:lang w:eastAsia="en-GB"/>
    </w:rPr>
  </w:style>
  <w:style w:type="character" w:customStyle="1" w:styleId="markgjq8106k7">
    <w:name w:val="markgjq8106k7"/>
    <w:basedOn w:val="DefaultParagraphFont"/>
    <w:rsid w:val="00466E00"/>
  </w:style>
  <w:style w:type="paragraph" w:styleId="NormalWeb">
    <w:name w:val="Normal (Web)"/>
    <w:basedOn w:val="Normal"/>
    <w:uiPriority w:val="99"/>
    <w:unhideWhenUsed/>
    <w:rsid w:val="007A15AA"/>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720797">
      <w:bodyDiv w:val="1"/>
      <w:marLeft w:val="0"/>
      <w:marRight w:val="0"/>
      <w:marTop w:val="0"/>
      <w:marBottom w:val="0"/>
      <w:divBdr>
        <w:top w:val="none" w:sz="0" w:space="0" w:color="auto"/>
        <w:left w:val="none" w:sz="0" w:space="0" w:color="auto"/>
        <w:bottom w:val="none" w:sz="0" w:space="0" w:color="auto"/>
        <w:right w:val="none" w:sz="0" w:space="0" w:color="auto"/>
      </w:divBdr>
    </w:div>
    <w:div w:id="1273899261">
      <w:bodyDiv w:val="1"/>
      <w:marLeft w:val="0"/>
      <w:marRight w:val="0"/>
      <w:marTop w:val="0"/>
      <w:marBottom w:val="0"/>
      <w:divBdr>
        <w:top w:val="none" w:sz="0" w:space="0" w:color="auto"/>
        <w:left w:val="none" w:sz="0" w:space="0" w:color="auto"/>
        <w:bottom w:val="none" w:sz="0" w:space="0" w:color="auto"/>
        <w:right w:val="none" w:sz="0" w:space="0" w:color="auto"/>
      </w:divBdr>
    </w:div>
    <w:div w:id="18320600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heartvoices@bhf.org.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heartvoices@bhf.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eartvoices@bhf.org.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tzgeralds\Downloads\word_template_general_bhf%20(6).dotx" TargetMode="External"/></Relationships>
</file>

<file path=word/theme/theme1.xml><?xml version="1.0" encoding="utf-8"?>
<a:theme xmlns:a="http://schemas.openxmlformats.org/drawingml/2006/main" name="Office Theme">
  <a:themeElements>
    <a:clrScheme name="BHF Brand colours">
      <a:dk1>
        <a:sysClr val="windowText" lastClr="000000"/>
      </a:dk1>
      <a:lt1>
        <a:sysClr val="window" lastClr="FFFFFF"/>
      </a:lt1>
      <a:dk2>
        <a:srgbClr val="8C0032"/>
      </a:dk2>
      <a:lt2>
        <a:srgbClr val="FF0030"/>
      </a:lt2>
      <a:accent1>
        <a:srgbClr val="D20019"/>
      </a:accent1>
      <a:accent2>
        <a:srgbClr val="500AB4"/>
      </a:accent2>
      <a:accent3>
        <a:srgbClr val="2D91FF"/>
      </a:accent3>
      <a:accent4>
        <a:srgbClr val="00A06E"/>
      </a:accent4>
      <a:accent5>
        <a:srgbClr val="FF873C"/>
      </a:accent5>
      <a:accent6>
        <a:srgbClr val="FF3C64"/>
      </a:accent6>
      <a:hlink>
        <a:srgbClr val="0000FF"/>
      </a:hlink>
      <a:folHlink>
        <a:srgbClr val="8C003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574C519F796AD4DBA5FAA0E2A337A41" ma:contentTypeVersion="16" ma:contentTypeDescription="Create a new document." ma:contentTypeScope="" ma:versionID="e164cb359dd1adacf23c9e339a43e63b">
  <xsd:schema xmlns:xsd="http://www.w3.org/2001/XMLSchema" xmlns:xs="http://www.w3.org/2001/XMLSchema" xmlns:p="http://schemas.microsoft.com/office/2006/metadata/properties" xmlns:ns2="a92faa77-4ef1-4949-b9a3-7229ffef726c" xmlns:ns3="e4fb638b-70ff-45c7-9c7b-cf40c3396a7c" targetNamespace="http://schemas.microsoft.com/office/2006/metadata/properties" ma:root="true" ma:fieldsID="165abb7c6fcb4c1b5f40dad18dc095c3" ns2:_="" ns3:_="">
    <xsd:import namespace="a92faa77-4ef1-4949-b9a3-7229ffef726c"/>
    <xsd:import namespace="e4fb638b-70ff-45c7-9c7b-cf40c3396a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faa77-4ef1-4949-b9a3-7229ffef72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4b10459-1d73-4dcd-97c8-8371d1f94e6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fb638b-70ff-45c7-9c7b-cf40c3396a7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6506f5a-67ed-47ad-88e3-337881349a43}" ma:internalName="TaxCatchAll" ma:showField="CatchAllData" ma:web="e4fb638b-70ff-45c7-9c7b-cf40c3396a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2faa77-4ef1-4949-b9a3-7229ffef726c">
      <Terms xmlns="http://schemas.microsoft.com/office/infopath/2007/PartnerControls"/>
    </lcf76f155ced4ddcb4097134ff3c332f>
    <TaxCatchAll xmlns="e4fb638b-70ff-45c7-9c7b-cf40c3396a7c" xsi:nil="true"/>
    <SharedWithUsers xmlns="e4fb638b-70ff-45c7-9c7b-cf40c3396a7c">
      <UserInfo>
        <DisplayName>Louise Norton</DisplayName>
        <AccountId>40</AccountId>
        <AccountType/>
      </UserInfo>
      <UserInfo>
        <DisplayName>Lisa Bates</DisplayName>
        <AccountId>86</AccountId>
        <AccountType/>
      </UserInfo>
      <UserInfo>
        <DisplayName>Amanda Scutt</DisplayName>
        <AccountId>115</AccountId>
        <AccountType/>
      </UserInfo>
      <UserInfo>
        <DisplayName>Katie Gleeson</DisplayName>
        <AccountId>11</AccountId>
        <AccountType/>
      </UserInfo>
      <UserInfo>
        <DisplayName>Phoebe Kitscha</DisplayName>
        <AccountId>135</AccountId>
        <AccountType/>
      </UserInfo>
      <UserInfo>
        <DisplayName>Liane Hazell</DisplayName>
        <AccountId>39</AccountId>
        <AccountType/>
      </UserInfo>
      <UserInfo>
        <DisplayName>Shannon Amoils</DisplayName>
        <AccountId>57</AccountId>
        <AccountType/>
      </UserInfo>
      <UserInfo>
        <DisplayName>Jodie Walker</DisplayName>
        <AccountId>384</AccountId>
        <AccountType/>
      </UserInfo>
      <UserInfo>
        <DisplayName>Anna Ricketts</DisplayName>
        <AccountId>385</AccountId>
        <AccountType/>
      </UserInfo>
    </SharedWithUsers>
  </documentManagement>
</p:properties>
</file>

<file path=customXml/itemProps1.xml><?xml version="1.0" encoding="utf-8"?>
<ds:datastoreItem xmlns:ds="http://schemas.openxmlformats.org/officeDocument/2006/customXml" ds:itemID="{5275678D-80C8-43D7-A5CD-663E97338E22}">
  <ds:schemaRefs>
    <ds:schemaRef ds:uri="http://schemas.microsoft.com/sharepoint/v3/contenttype/forms"/>
  </ds:schemaRefs>
</ds:datastoreItem>
</file>

<file path=customXml/itemProps2.xml><?xml version="1.0" encoding="utf-8"?>
<ds:datastoreItem xmlns:ds="http://schemas.openxmlformats.org/officeDocument/2006/customXml" ds:itemID="{FD65CCF1-E2CF-4596-9B8A-54BEC2209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2faa77-4ef1-4949-b9a3-7229ffef726c"/>
    <ds:schemaRef ds:uri="e4fb638b-70ff-45c7-9c7b-cf40c3396a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2AE061-F386-4D7B-947C-17BCF8DEE325}">
  <ds:schemaRefs>
    <ds:schemaRef ds:uri="e4fb638b-70ff-45c7-9c7b-cf40c3396a7c"/>
    <ds:schemaRef ds:uri="http://purl.org/dc/elements/1.1/"/>
    <ds:schemaRef ds:uri="http://purl.org/dc/dcmitype/"/>
    <ds:schemaRef ds:uri="http://schemas.microsoft.com/office/2006/documentManagement/types"/>
    <ds:schemaRef ds:uri="http://schemas.microsoft.com/office/infopath/2007/PartnerControls"/>
    <ds:schemaRef ds:uri="http://schemas.microsoft.com/office/2006/metadata/properties"/>
    <ds:schemaRef ds:uri="http://purl.org/dc/terms/"/>
    <ds:schemaRef ds:uri="http://schemas.openxmlformats.org/package/2006/metadata/core-properties"/>
    <ds:schemaRef ds:uri="a92faa77-4ef1-4949-b9a3-7229ffef726c"/>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word_template_general_bhf (6)</Template>
  <TotalTime>0</TotalTime>
  <Pages>2</Pages>
  <Words>587</Words>
  <Characters>3352</Characters>
  <Application>Microsoft Office Word</Application>
  <DocSecurity>0</DocSecurity>
  <Lines>27</Lines>
  <Paragraphs>7</Paragraphs>
  <ScaleCrop>false</ScaleCrop>
  <Company/>
  <LinksUpToDate>false</LinksUpToDate>
  <CharactersWithSpaces>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Fitzgerald</dc:creator>
  <cp:keywords/>
  <dc:description/>
  <cp:lastModifiedBy>Phoebe Kitscha</cp:lastModifiedBy>
  <cp:revision>2</cp:revision>
  <dcterms:created xsi:type="dcterms:W3CDTF">2024-07-02T12:42:00Z</dcterms:created>
  <dcterms:modified xsi:type="dcterms:W3CDTF">2024-07-02T12:42:00Z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0x0101004574C519F796AD4DBA5FAA0E2A337A41</vt:lpwstr>
  </property>
  <property fmtid="{D5CDD505-2E9C-101B-9397-08002B2CF9AE}" pid="3" name="MediaServiceImageTags">
    <vt:lpwstr/>
  </property>
</Properties>
</file>